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93792" w14:textId="77777777" w:rsidR="00A20B9F" w:rsidRDefault="00A20B9F" w:rsidP="00A95A7E">
      <w:pPr>
        <w:spacing w:after="12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</w:p>
    <w:p w14:paraId="5AD1650E" w14:textId="3CECA9B9" w:rsidR="00A20B9F" w:rsidRDefault="00D33C74" w:rsidP="00A95A7E">
      <w:pPr>
        <w:spacing w:after="12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  <w:t>Team Captain Workshop</w:t>
      </w:r>
      <w:r w:rsidR="00A20B9F" w:rsidRPr="00A20B9F"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  <w:t xml:space="preserve"> Application</w:t>
      </w:r>
    </w:p>
    <w:p w14:paraId="4F897E71" w14:textId="794C6692" w:rsidR="00A20B9F" w:rsidRPr="00A20B9F" w:rsidRDefault="00A20B9F" w:rsidP="00A95A7E">
      <w:pPr>
        <w:spacing w:after="12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</w:p>
    <w:p w14:paraId="2E1EBA7B" w14:textId="4064317D" w:rsidR="00A20B9F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b/>
          <w:bCs/>
          <w:iCs/>
          <w:color w:val="F9C921" w:themeColor="accent1"/>
          <w:sz w:val="22"/>
          <w:szCs w:val="22"/>
        </w:rPr>
      </w:pP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5A697B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Letter of Interest</w:t>
      </w:r>
      <w:r w:rsidR="00A20B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Deadline:</w:t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bookmarkStart w:id="0" w:name="OLE_LINK1"/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October</w:t>
      </w:r>
      <w:r w:rsidR="00A20B9F"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1, 2026</w:t>
      </w:r>
      <w:bookmarkEnd w:id="0"/>
    </w:p>
    <w:p w14:paraId="6E1BB5FB" w14:textId="30682715" w:rsidR="008568C3" w:rsidRPr="008568C3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>CoAEMSP will notify you of the outcome: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950BED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October 15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, 2026</w:t>
      </w:r>
    </w:p>
    <w:p w14:paraId="6BE4C5D7" w14:textId="73A2D503" w:rsidR="00A20B9F" w:rsidRPr="008568C3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</w:pP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20B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Workshop:</w:t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January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6</w:t>
      </w:r>
      <w:r w:rsidR="00D33C74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-7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2027</w:t>
      </w:r>
    </w:p>
    <w:p w14:paraId="45E8E469" w14:textId="6F6C2439" w:rsidR="00A20B9F" w:rsidRPr="00A20B9F" w:rsidRDefault="008568C3" w:rsidP="004C08EC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ab/>
      </w:r>
      <w:r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ab/>
      </w:r>
      <w:r w:rsidR="0072770D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near 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D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allas-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F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t. 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W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orth Airport</w:t>
      </w:r>
    </w:p>
    <w:p w14:paraId="4A72B9EC" w14:textId="77777777" w:rsidR="004C08EC" w:rsidRDefault="004C08EC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8F7800" w14:textId="1BBB7FA2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CoAEMSP is 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hosting a workshop for current and new team captains from </w:t>
      </w:r>
      <w:r w:rsidR="004C08EC">
        <w:rPr>
          <w:rFonts w:asciiTheme="minorHAnsi" w:hAnsiTheme="minorHAnsi" w:cstheme="minorHAnsi"/>
          <w:color w:val="000000" w:themeColor="text1"/>
          <w:sz w:val="22"/>
          <w:szCs w:val="22"/>
        </w:rPr>
        <w:t>January 5-6, 2027, near the Dallas-Ft. Worth Airport, Texas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CoAEMSP will cover the 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following expenses: airfare to/from DFW </w:t>
      </w:r>
      <w:r w:rsidR="0072770D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irport, ground transportation to/from home airport,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food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during the workshop,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2 nights’ lodging; applicants are responsible for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all other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travel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expenses to and from the workshop. </w:t>
      </w:r>
    </w:p>
    <w:p w14:paraId="24FB4209" w14:textId="77777777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212949" w14:textId="3C2A8EEE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 consideration, </w:t>
      </w:r>
      <w:r w:rsidR="008568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please complete and return the application packet in a single email to </w:t>
      </w:r>
      <w:hyperlink r:id="rId7" w:history="1">
        <w:r w:rsidR="00031853" w:rsidRPr="00031853">
          <w:rPr>
            <w:rStyle w:val="Hyperlink"/>
            <w:rFonts w:asciiTheme="minorHAnsi" w:hAnsiTheme="minorHAnsi" w:cstheme="minorHAnsi"/>
            <w:b/>
            <w:color w:val="318DC0" w:themeColor="accent4"/>
            <w:sz w:val="22"/>
            <w:szCs w:val="22"/>
          </w:rPr>
          <w:t>jennifer@coaemsp.org</w:t>
        </w:r>
      </w:hyperlink>
      <w:r w:rsidR="000318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A95A7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by</w:t>
      </w:r>
      <w:r w:rsidR="000318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the date listed above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Incomplete packets or late submissions will not be considered. The complete application includes:</w:t>
      </w:r>
    </w:p>
    <w:p w14:paraId="5139C370" w14:textId="77777777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057EBD" w14:textId="0D9A7F26" w:rsid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4F15BC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letter of support from your employer </w:t>
      </w:r>
    </w:p>
    <w:p w14:paraId="79B6B090" w14:textId="2DF6FFBF" w:rsidR="00D33C74" w:rsidRPr="00A20B9F" w:rsidRDefault="00D33C74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4F15BC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 statement of interest (</w:t>
      </w:r>
      <w:r w:rsidR="00CE4B58">
        <w:rPr>
          <w:rFonts w:asciiTheme="minorHAnsi" w:hAnsiTheme="minorHAnsi" w:cstheme="minorHAnsi"/>
          <w:color w:val="000000" w:themeColor="text1"/>
          <w:sz w:val="22"/>
          <w:szCs w:val="22"/>
        </w:rPr>
        <w:t>below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4420E81A" w14:textId="536A6D73" w:rsid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4F15BC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Acknowledgment of the expectations of a </w:t>
      </w:r>
      <w:r w:rsidR="00D33C74">
        <w:rPr>
          <w:rFonts w:asciiTheme="minorHAnsi" w:hAnsiTheme="minorHAnsi" w:cstheme="minorHAnsi"/>
          <w:color w:val="000000" w:themeColor="text1"/>
          <w:sz w:val="22"/>
          <w:szCs w:val="22"/>
        </w:rPr>
        <w:t>team captain</w:t>
      </w:r>
    </w:p>
    <w:p w14:paraId="632E7271" w14:textId="549F3391" w:rsidR="00031853" w:rsidRDefault="00031853" w:rsidP="00A95A7E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</w:p>
    <w:p w14:paraId="37CB60AD" w14:textId="0A036189" w:rsidR="00A20B9F" w:rsidRPr="00375282" w:rsidRDefault="00D33C74" w:rsidP="00375282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>
        <w:rPr>
          <w:rFonts w:asciiTheme="minorHAnsi" w:hAnsiTheme="minorHAnsi" w:cstheme="minorHAnsi"/>
          <w:b/>
          <w:color w:val="318DC0" w:themeColor="accent4"/>
          <w:sz w:val="22"/>
          <w:szCs w:val="22"/>
        </w:rPr>
        <w:t xml:space="preserve">TEAM CAPTAIN </w:t>
      </w:r>
      <w:r w:rsidR="00A20B9F" w:rsidRPr="008568C3">
        <w:rPr>
          <w:rFonts w:asciiTheme="minorHAnsi" w:hAnsiTheme="minorHAnsi" w:cstheme="minorHAnsi"/>
          <w:b/>
          <w:color w:val="318DC0" w:themeColor="accent4"/>
          <w:sz w:val="22"/>
          <w:szCs w:val="22"/>
        </w:rPr>
        <w:t>PROFILE</w:t>
      </w:r>
    </w:p>
    <w:p w14:paraId="49B4CFF3" w14:textId="35AFB5C9" w:rsidR="00A95A7E" w:rsidRPr="00A95A7E" w:rsidRDefault="00A20B9F" w:rsidP="00A95A7E">
      <w:pPr>
        <w:tabs>
          <w:tab w:val="left" w:pos="1440"/>
          <w:tab w:val="left" w:pos="2160"/>
          <w:tab w:val="left" w:pos="2880"/>
          <w:tab w:val="left" w:pos="4320"/>
          <w:tab w:val="left" w:pos="5040"/>
          <w:tab w:val="right" w:pos="9270"/>
        </w:tabs>
        <w:spacing w:after="120" w:line="276" w:lineRule="auto"/>
        <w:ind w:left="720" w:hanging="72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First 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MI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Last 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Suffix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6FEDB349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93E9F6" w14:textId="66833A90" w:rsidR="00D33C74" w:rsidRDefault="00D33C74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Provide a Statement of Interest to attend the Team Captain Workshop.</w:t>
      </w:r>
    </w:p>
    <w:p w14:paraId="19F0E554" w14:textId="41BD864C" w:rsidR="00A20B9F" w:rsidRPr="00A20B9F" w:rsidRDefault="00D33C74" w:rsidP="00CE4B58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20421C07" w14:textId="77777777" w:rsidR="00CE4B58" w:rsidRDefault="00CE4B58" w:rsidP="00CE4B58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</w:p>
    <w:p w14:paraId="57E04632" w14:textId="78256B74" w:rsidR="00CE4B58" w:rsidRPr="00CE4B58" w:rsidRDefault="00CE4B58" w:rsidP="00CE4B58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 w:rsidRPr="00CE4B58">
        <w:rPr>
          <w:rFonts w:asciiTheme="minorHAnsi" w:hAnsiTheme="minorHAnsi" w:cstheme="minorHAnsi"/>
          <w:b/>
          <w:color w:val="318DC0" w:themeColor="accent4"/>
          <w:sz w:val="22"/>
          <w:szCs w:val="22"/>
        </w:rPr>
        <w:t>ACKNOWLEDGEMENT OF THE EXPECTATIONS OF A TEAM CAPTAIN</w:t>
      </w:r>
    </w:p>
    <w:p w14:paraId="51F1CE9E" w14:textId="0F858EA7" w:rsidR="00CE4B58" w:rsidRDefault="00CE4B58" w:rsidP="00CE4B58">
      <w:pPr>
        <w:pStyle w:val="TableofContentsEntry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I, </w: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acknowledge the expectations of the CoAEMSP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Team Captain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agree to participate in a minimum of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site visits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per calendar year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; strive for solid quality assurance reports from peers and programs; and attend required CE sessions. I understand that if the CAAHEP-accredited Paramedic educational program with which I work falls out of good standing with CoAEMSP or CAAHEP, this may affect my status as a CoAEMSP site visitor.</w:t>
      </w:r>
    </w:p>
    <w:p w14:paraId="4490772A" w14:textId="77777777" w:rsidR="00CE4B58" w:rsidRPr="00A20B9F" w:rsidRDefault="00CE4B58" w:rsidP="00CE4B58">
      <w:pPr>
        <w:pStyle w:val="TableofContentsEntry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6DEA00" w14:textId="6EAEF10F" w:rsidR="00CE4B58" w:rsidRDefault="00CE4B58" w:rsidP="00CE4B58">
      <w:pPr>
        <w:pStyle w:val="TableofContentsEntry"/>
        <w:numPr>
          <w:ilvl w:val="0"/>
          <w:numId w:val="0"/>
        </w:numPr>
        <w:tabs>
          <w:tab w:val="left" w:pos="504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4F15BC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br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Date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9F9FA30" w14:textId="77777777" w:rsidR="00A20B9F" w:rsidRPr="00A20B9F" w:rsidRDefault="00A20B9F" w:rsidP="00A95A7E">
      <w:pPr>
        <w:pBdr>
          <w:bottom w:val="double" w:sz="6" w:space="1" w:color="auto"/>
        </w:pBd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FFE8D0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075F36F" w14:textId="77777777" w:rsidR="00BF6D9B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F6D9B">
        <w:rPr>
          <w:rFonts w:asciiTheme="minorHAnsi" w:hAnsiTheme="minorHAnsi" w:cstheme="minorHAnsi"/>
          <w:bCs/>
          <w:color w:val="318DC0" w:themeColor="accent4"/>
          <w:sz w:val="22"/>
          <w:szCs w:val="22"/>
        </w:rPr>
        <w:t>QUESTIONS?</w:t>
      </w:r>
      <w:r w:rsidR="00BF6D9B" w:rsidRPr="00BF6D9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Contact </w:t>
      </w: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Jennifer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 Anderson Warwick</w:t>
      </w:r>
    </w:p>
    <w:p w14:paraId="2671D254" w14:textId="6C80B4C2" w:rsidR="00266645" w:rsidRDefault="00A20B9F" w:rsidP="00266645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jennifer@coaemsp.org | P: 214-703-8445, x114</w:t>
      </w:r>
    </w:p>
    <w:p w14:paraId="1F9EFB85" w14:textId="77777777" w:rsidR="00266645" w:rsidRPr="00A20B9F" w:rsidRDefault="00266645" w:rsidP="00266645">
      <w:pPr>
        <w:pBdr>
          <w:bottom w:val="double" w:sz="6" w:space="1" w:color="auto"/>
        </w:pBd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18E3B6" w14:textId="77777777" w:rsidR="00CE4B58" w:rsidRPr="00A20B9F" w:rsidRDefault="00CE4B58">
      <w:pPr>
        <w:pStyle w:val="TableofContentsEntry"/>
        <w:numPr>
          <w:ilvl w:val="0"/>
          <w:numId w:val="0"/>
        </w:numPr>
        <w:tabs>
          <w:tab w:val="left" w:pos="504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E4B58" w:rsidRPr="00A20B9F" w:rsidSect="00DA232E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FFCBB3" w14:textId="77777777" w:rsidR="00967AD7" w:rsidRDefault="00967AD7" w:rsidP="00466C29">
      <w:r>
        <w:separator/>
      </w:r>
    </w:p>
  </w:endnote>
  <w:endnote w:type="continuationSeparator" w:id="0">
    <w:p w14:paraId="220C6C6A" w14:textId="77777777" w:rsidR="00967AD7" w:rsidRDefault="00967AD7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4A01FB" w14:textId="77777777" w:rsidR="00110F9E" w:rsidRPr="00CE4B58" w:rsidRDefault="002C6CAB">
    <w:pPr>
      <w:pStyle w:val="Footer"/>
      <w:rPr>
        <w:sz w:val="2"/>
        <w:szCs w:val="2"/>
      </w:rPr>
    </w:pPr>
    <w:r w:rsidRPr="00CE4B58">
      <w:rPr>
        <w:noProof/>
        <w:sz w:val="2"/>
        <w:szCs w:val="2"/>
      </w:rPr>
      <w:drawing>
        <wp:anchor distT="0" distB="0" distL="114300" distR="114300" simplePos="0" relativeHeight="251656704" behindDoc="1" locked="0" layoutInCell="1" allowOverlap="1" wp14:anchorId="0A36F914" wp14:editId="79FE18AD">
          <wp:simplePos x="0" y="0"/>
          <wp:positionH relativeFrom="page">
            <wp:posOffset>-46990</wp:posOffset>
          </wp:positionH>
          <wp:positionV relativeFrom="page">
            <wp:posOffset>9182735</wp:posOffset>
          </wp:positionV>
          <wp:extent cx="7818120" cy="8686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12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65DD48" w14:textId="77777777" w:rsidR="00967AD7" w:rsidRDefault="00967AD7" w:rsidP="00466C29">
      <w:r>
        <w:separator/>
      </w:r>
    </w:p>
  </w:footnote>
  <w:footnote w:type="continuationSeparator" w:id="0">
    <w:p w14:paraId="4E667591" w14:textId="77777777" w:rsidR="00967AD7" w:rsidRDefault="00967AD7" w:rsidP="0046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D4F03" w14:textId="06EA1E9B" w:rsidR="00110F9E" w:rsidRPr="00D33C74" w:rsidRDefault="00D33C74" w:rsidP="0055029F">
    <w:pPr>
      <w:pStyle w:val="Header"/>
      <w:rPr>
        <w:rStyle w:val="PageNumber"/>
        <w:rFonts w:ascii="Arial" w:hAnsi="Arial" w:cs="Arial"/>
        <w:color w:val="000000"/>
        <w:sz w:val="22"/>
        <w:szCs w:val="22"/>
      </w:rPr>
    </w:pPr>
    <w:r w:rsidRPr="00D33C74">
      <w:rPr>
        <w:rFonts w:ascii="Arial" w:hAnsi="Arial" w:cs="Arial"/>
        <w:color w:val="000000"/>
        <w:sz w:val="22"/>
        <w:szCs w:val="22"/>
      </w:rPr>
      <w:t>Team Captain</w:t>
    </w:r>
    <w:r w:rsidR="008568C3" w:rsidRPr="00D33C74">
      <w:rPr>
        <w:rFonts w:ascii="Arial" w:hAnsi="Arial" w:cs="Arial"/>
        <w:color w:val="000000"/>
        <w:sz w:val="22"/>
        <w:szCs w:val="22"/>
      </w:rPr>
      <w:t xml:space="preserve"> Application 2027</w:t>
    </w:r>
    <w:r w:rsidR="0055029F" w:rsidRPr="00D33C74">
      <w:rPr>
        <w:rFonts w:ascii="Arial" w:hAnsi="Arial" w:cs="Arial"/>
        <w:color w:val="000000"/>
        <w:sz w:val="22"/>
        <w:szCs w:val="22"/>
      </w:rPr>
      <w:tab/>
    </w:r>
    <w:r w:rsidR="0055029F" w:rsidRPr="00D33C74">
      <w:rPr>
        <w:rFonts w:ascii="Arial" w:hAnsi="Arial" w:cs="Arial"/>
        <w:color w:val="000000"/>
        <w:sz w:val="22"/>
        <w:szCs w:val="22"/>
      </w:rPr>
      <w:tab/>
      <w:t xml:space="preserve">Page </w:t>
    </w:r>
    <w:sdt>
      <w:sdtPr>
        <w:rPr>
          <w:rStyle w:val="PageNumber"/>
          <w:rFonts w:ascii="Arial" w:hAnsi="Arial" w:cs="Arial"/>
          <w:color w:val="000000"/>
          <w:sz w:val="22"/>
          <w:szCs w:val="22"/>
        </w:rPr>
        <w:id w:val="2005159026"/>
        <w:docPartObj>
          <w:docPartGallery w:val="Page Numbers (Top of Page)"/>
          <w:docPartUnique/>
        </w:docPartObj>
      </w:sdtPr>
      <w:sdtContent>
        <w:r w:rsidR="0055029F" w:rsidRPr="00D33C74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begin"/>
        </w:r>
        <w:r w:rsidR="0055029F" w:rsidRPr="00D33C74">
          <w:rPr>
            <w:rStyle w:val="PageNumber"/>
            <w:rFonts w:ascii="Arial" w:hAnsi="Arial" w:cs="Arial"/>
            <w:color w:val="000000"/>
            <w:sz w:val="22"/>
            <w:szCs w:val="22"/>
          </w:rPr>
          <w:instrText xml:space="preserve"> PAGE </w:instrText>
        </w:r>
        <w:r w:rsidR="0055029F" w:rsidRPr="00D33C74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separate"/>
        </w:r>
        <w:r w:rsidR="0055029F" w:rsidRPr="00D33C74">
          <w:rPr>
            <w:rStyle w:val="PageNumber"/>
            <w:rFonts w:ascii="Arial" w:hAnsi="Arial" w:cs="Arial"/>
            <w:noProof/>
            <w:color w:val="000000"/>
            <w:sz w:val="22"/>
            <w:szCs w:val="22"/>
          </w:rPr>
          <w:t>2</w:t>
        </w:r>
        <w:r w:rsidR="0055029F" w:rsidRPr="00D33C74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end"/>
        </w:r>
      </w:sdtContent>
    </w:sdt>
  </w:p>
  <w:p w14:paraId="6E5298C7" w14:textId="77777777" w:rsidR="008568C3" w:rsidRPr="00D33C74" w:rsidRDefault="008568C3" w:rsidP="0055029F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8266F" w14:textId="77777777" w:rsidR="00110F9E" w:rsidRPr="0055029F" w:rsidRDefault="002C6CAB">
    <w:pPr>
      <w:pStyle w:val="Header"/>
      <w:rPr>
        <w:sz w:val="2"/>
        <w:szCs w:val="2"/>
      </w:rPr>
    </w:pPr>
    <w:r w:rsidRPr="0055029F">
      <w:rPr>
        <w:noProof/>
        <w:sz w:val="2"/>
        <w:szCs w:val="2"/>
      </w:rPr>
      <w:drawing>
        <wp:anchor distT="0" distB="0" distL="114300" distR="114300" simplePos="0" relativeHeight="251655680" behindDoc="1" locked="0" layoutInCell="1" allowOverlap="1" wp14:anchorId="783ADAFD" wp14:editId="04F01A8B">
          <wp:simplePos x="0" y="0"/>
          <wp:positionH relativeFrom="page">
            <wp:posOffset>22860</wp:posOffset>
          </wp:positionH>
          <wp:positionV relativeFrom="page">
            <wp:posOffset>17780</wp:posOffset>
          </wp:positionV>
          <wp:extent cx="7748270" cy="1709420"/>
          <wp:effectExtent l="0" t="0" r="0" b="0"/>
          <wp:wrapTight wrapText="bothSides">
            <wp:wrapPolygon edited="0">
              <wp:start x="0" y="0"/>
              <wp:lineTo x="0" y="21423"/>
              <wp:lineTo x="21561" y="21423"/>
              <wp:lineTo x="21561" y="0"/>
              <wp:lineTo x="0" y="0"/>
            </wp:wrapPolygon>
          </wp:wrapTight>
          <wp:docPr id="2" name="Picture 1306266446" descr="A logo for a medical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06266446" descr="A logo for a medical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"/>
                  <a:stretch>
                    <a:fillRect/>
                  </a:stretch>
                </pic:blipFill>
                <pic:spPr bwMode="auto">
                  <a:xfrm>
                    <a:off x="0" y="0"/>
                    <a:ext cx="7748270" cy="170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22D72"/>
    <w:multiLevelType w:val="hybridMultilevel"/>
    <w:tmpl w:val="EB606322"/>
    <w:lvl w:ilvl="0" w:tplc="7FEA90DA">
      <w:start w:val="1"/>
      <w:numFmt w:val="bullet"/>
      <w:pStyle w:val="TableofContentsEntry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3184"/>
    <w:multiLevelType w:val="multilevel"/>
    <w:tmpl w:val="A340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3235C"/>
    <w:multiLevelType w:val="hybridMultilevel"/>
    <w:tmpl w:val="2474E0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6246342">
    <w:abstractNumId w:val="3"/>
  </w:num>
  <w:num w:numId="2" w16cid:durableId="1792213435">
    <w:abstractNumId w:val="1"/>
  </w:num>
  <w:num w:numId="3" w16cid:durableId="1115831225">
    <w:abstractNumId w:val="0"/>
  </w:num>
  <w:num w:numId="4" w16cid:durableId="4943035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Jim Santacroce"/>
    <w:docVar w:name="Dean_C" w:val="EMTP"/>
    <w:docVar w:name="Dean_S" w:val="Mr. Santacroce"/>
    <w:docVar w:name="MedicalDirector" w:val="Michael Zanker"/>
    <w:docVar w:name="MedicalDirector_C" w:val="MD, FACEP"/>
    <w:docVar w:name="MedicalDirector_S" w:val="Dr. Zanker"/>
    <w:docVar w:name="President" w:val="Vincent Capece"/>
    <w:docVar w:name="President_C" w:val="MBA"/>
    <w:docVar w:name="President_S" w:val="President Capece"/>
    <w:docVar w:name="ProgramDirector" w:val="Kyle Goulet"/>
    <w:docVar w:name="ProgramDirector_C" w:val="MEd, NRP"/>
    <w:docVar w:name="ProgramDirector_S" w:val="Mr. Goulet"/>
    <w:docVar w:name="VicePresident" w:val=" "/>
    <w:docVar w:name="VicePresident_C" w:val=" "/>
    <w:docVar w:name="VicePresident_S" w:val=" "/>
  </w:docVars>
  <w:rsids>
    <w:rsidRoot w:val="00A20B9F"/>
    <w:rsid w:val="00031853"/>
    <w:rsid w:val="000B378F"/>
    <w:rsid w:val="000C5F5F"/>
    <w:rsid w:val="00110F9E"/>
    <w:rsid w:val="001E409F"/>
    <w:rsid w:val="001F1E9B"/>
    <w:rsid w:val="00266645"/>
    <w:rsid w:val="002C5C14"/>
    <w:rsid w:val="002C6CAB"/>
    <w:rsid w:val="002D5F52"/>
    <w:rsid w:val="002D7FBF"/>
    <w:rsid w:val="002E1D0F"/>
    <w:rsid w:val="00311169"/>
    <w:rsid w:val="00375282"/>
    <w:rsid w:val="0038615A"/>
    <w:rsid w:val="00466C29"/>
    <w:rsid w:val="004C08EC"/>
    <w:rsid w:val="004F15BC"/>
    <w:rsid w:val="0055029F"/>
    <w:rsid w:val="005A697B"/>
    <w:rsid w:val="0060714E"/>
    <w:rsid w:val="006156F1"/>
    <w:rsid w:val="00631EA1"/>
    <w:rsid w:val="0066459E"/>
    <w:rsid w:val="00694B70"/>
    <w:rsid w:val="006B1108"/>
    <w:rsid w:val="0072770D"/>
    <w:rsid w:val="00803FD5"/>
    <w:rsid w:val="008568C3"/>
    <w:rsid w:val="008851D2"/>
    <w:rsid w:val="008C663F"/>
    <w:rsid w:val="00924B51"/>
    <w:rsid w:val="00950BED"/>
    <w:rsid w:val="00967AD7"/>
    <w:rsid w:val="009B2754"/>
    <w:rsid w:val="009F754A"/>
    <w:rsid w:val="00A20B9F"/>
    <w:rsid w:val="00A920A5"/>
    <w:rsid w:val="00A95A7E"/>
    <w:rsid w:val="00B23603"/>
    <w:rsid w:val="00BF0FD7"/>
    <w:rsid w:val="00BF6D9B"/>
    <w:rsid w:val="00C4501F"/>
    <w:rsid w:val="00C56D1B"/>
    <w:rsid w:val="00CE4B58"/>
    <w:rsid w:val="00D33C74"/>
    <w:rsid w:val="00DA232E"/>
    <w:rsid w:val="00DC6EF7"/>
    <w:rsid w:val="00F8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1E31C"/>
  <w15:chartTrackingRefBased/>
  <w15:docId w15:val="{E80ADB82-F8E8-BE45-8F7A-5C6A107F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B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55029F"/>
  </w:style>
  <w:style w:type="character" w:styleId="Hyperlink">
    <w:name w:val="Hyperlink"/>
    <w:basedOn w:val="DefaultParagraphFont"/>
    <w:rsid w:val="00A20B9F"/>
    <w:rPr>
      <w:color w:val="0000FF"/>
      <w:u w:val="single"/>
    </w:rPr>
  </w:style>
  <w:style w:type="paragraph" w:customStyle="1" w:styleId="TableofContentsEntry">
    <w:name w:val="Table of Contents Entry"/>
    <w:basedOn w:val="Normal"/>
    <w:rsid w:val="00A20B9F"/>
    <w:pPr>
      <w:numPr>
        <w:numId w:val="2"/>
      </w:numPr>
      <w:spacing w:after="120"/>
    </w:pPr>
    <w:rPr>
      <w:rFonts w:ascii="Verdana" w:hAnsi="Verdana"/>
      <w:color w:val="FFFFFF"/>
      <w:sz w:val="20"/>
      <w:szCs w:val="20"/>
    </w:rPr>
  </w:style>
  <w:style w:type="paragraph" w:styleId="ListParagraph">
    <w:name w:val="List Paragraph"/>
    <w:basedOn w:val="Normal"/>
    <w:uiPriority w:val="34"/>
    <w:qFormat/>
    <w:rsid w:val="00A20B9F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20B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0B9F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semiHidden/>
    <w:unhideWhenUsed/>
    <w:rsid w:val="00A20B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6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8C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C3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318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71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nnifer@coaems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andersonwarwick/Library/CloudStorage/Dropbox/CoAEMSP/_CoAEMSP%20CURRENT%20WORK/'COMMUNICATIONS%20+%20MARKETING/COMMUNICATIONS%20Strategic%20Plan%20-%20Upstream%20Strategic/Branding%20Refresh/Branding%20Packet/Templates/Jen's%20Version/CoAEMSP%20MemoTemplate%20v2.dotx" TargetMode="External"/></Relationships>
</file>

<file path=word/theme/theme1.xml><?xml version="1.0" encoding="utf-8"?>
<a:theme xmlns:a="http://schemas.openxmlformats.org/drawingml/2006/main" name="CoAEMSP-2024 v2">
  <a:themeElements>
    <a:clrScheme name="CoA">
      <a:dk1>
        <a:srgbClr val="000000"/>
      </a:dk1>
      <a:lt1>
        <a:srgbClr val="FFFFFF"/>
      </a:lt1>
      <a:dk2>
        <a:srgbClr val="24355F"/>
      </a:dk2>
      <a:lt2>
        <a:srgbClr val="BABABA"/>
      </a:lt2>
      <a:accent1>
        <a:srgbClr val="F9C921"/>
      </a:accent1>
      <a:accent2>
        <a:srgbClr val="3F6C32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CoAEMSP MemoTemplate v2.dotx</Template>
  <TotalTime>15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AW</dc:creator>
  <cp:keywords/>
  <dc:description/>
  <cp:lastModifiedBy>Jennifer Anderson Warwick</cp:lastModifiedBy>
  <cp:revision>8</cp:revision>
  <dcterms:created xsi:type="dcterms:W3CDTF">2026-07-31T17:08:00Z</dcterms:created>
  <dcterms:modified xsi:type="dcterms:W3CDTF">2026-08-17T13:38:00Z</dcterms:modified>
</cp:coreProperties>
</file>