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393792" w14:textId="77777777" w:rsidR="00A20B9F" w:rsidRDefault="00A20B9F" w:rsidP="00A95A7E">
      <w:pPr>
        <w:spacing w:after="12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32"/>
          <w:szCs w:val="32"/>
        </w:rPr>
      </w:pPr>
    </w:p>
    <w:p w14:paraId="5AD1650E" w14:textId="6AEC1D9E" w:rsidR="00A20B9F" w:rsidRDefault="00A20B9F" w:rsidP="00A95A7E">
      <w:pPr>
        <w:spacing w:after="12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32"/>
          <w:szCs w:val="32"/>
        </w:rPr>
      </w:pPr>
      <w:r w:rsidRPr="00A20B9F">
        <w:rPr>
          <w:rFonts w:asciiTheme="minorHAnsi" w:hAnsiTheme="minorHAnsi" w:cstheme="minorHAnsi"/>
          <w:b/>
          <w:bCs/>
          <w:iCs/>
          <w:color w:val="000000" w:themeColor="text1"/>
          <w:sz w:val="32"/>
          <w:szCs w:val="32"/>
        </w:rPr>
        <w:t>Site Visitor Application</w:t>
      </w:r>
    </w:p>
    <w:p w14:paraId="4F897E71" w14:textId="794C6692" w:rsidR="00A20B9F" w:rsidRPr="00A20B9F" w:rsidRDefault="00A20B9F" w:rsidP="00C120DE">
      <w:pPr>
        <w:spacing w:after="120" w:line="276" w:lineRule="auto"/>
        <w:rPr>
          <w:rFonts w:asciiTheme="minorHAnsi" w:hAnsiTheme="minorHAnsi" w:cstheme="minorHAnsi"/>
          <w:b/>
          <w:bCs/>
          <w:iCs/>
          <w:color w:val="000000" w:themeColor="text1"/>
          <w:sz w:val="32"/>
          <w:szCs w:val="32"/>
        </w:rPr>
      </w:pPr>
    </w:p>
    <w:p w14:paraId="2E1EBA7B" w14:textId="648C8E13" w:rsidR="00A20B9F" w:rsidRDefault="008568C3" w:rsidP="00A95A7E">
      <w:pPr>
        <w:tabs>
          <w:tab w:val="right" w:pos="4500"/>
          <w:tab w:val="left" w:pos="4860"/>
        </w:tabs>
        <w:spacing w:line="276" w:lineRule="auto"/>
        <w:rPr>
          <w:rFonts w:asciiTheme="minorHAnsi" w:hAnsiTheme="minorHAnsi" w:cstheme="minorHAnsi"/>
          <w:b/>
          <w:bCs/>
          <w:iCs/>
          <w:color w:val="F9C921" w:themeColor="accent1"/>
          <w:sz w:val="22"/>
          <w:szCs w:val="22"/>
        </w:rPr>
      </w:pPr>
      <w:r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="00A20B9F" w:rsidRPr="008568C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Application Deadline:</w:t>
      </w:r>
      <w:r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bookmarkStart w:id="0" w:name="OLE_LINK1"/>
      <w:r w:rsidR="004C08EC">
        <w:rPr>
          <w:rFonts w:asciiTheme="minorHAnsi" w:hAnsiTheme="minorHAnsi" w:cstheme="minorHAnsi"/>
          <w:b/>
          <w:bCs/>
          <w:iCs/>
          <w:color w:val="318DC0" w:themeColor="accent4"/>
          <w:sz w:val="22"/>
          <w:szCs w:val="22"/>
        </w:rPr>
        <w:t>October</w:t>
      </w:r>
      <w:r w:rsidR="00A20B9F" w:rsidRPr="008568C3">
        <w:rPr>
          <w:rFonts w:asciiTheme="minorHAnsi" w:hAnsiTheme="minorHAnsi" w:cstheme="minorHAnsi"/>
          <w:b/>
          <w:bCs/>
          <w:iCs/>
          <w:color w:val="318DC0" w:themeColor="accent4"/>
          <w:sz w:val="22"/>
          <w:szCs w:val="22"/>
        </w:rPr>
        <w:t xml:space="preserve"> 1, 2026</w:t>
      </w:r>
      <w:bookmarkEnd w:id="0"/>
    </w:p>
    <w:p w14:paraId="6E1BB5FB" w14:textId="3F47AD7E" w:rsidR="008568C3" w:rsidRPr="008568C3" w:rsidRDefault="008568C3" w:rsidP="00A95A7E">
      <w:pPr>
        <w:tabs>
          <w:tab w:val="right" w:pos="4500"/>
          <w:tab w:val="left" w:pos="4860"/>
        </w:tabs>
        <w:spacing w:line="276" w:lineRule="auto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8568C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  <w:t>CoAEMSP will notify you of the outcome:</w:t>
      </w:r>
      <w:r w:rsidRPr="008568C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="00A715F8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by </w:t>
      </w:r>
      <w:r w:rsidR="00B911F0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October</w:t>
      </w:r>
      <w:r w:rsidRPr="008568C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 </w:t>
      </w:r>
      <w:r w:rsidR="00A715F8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30</w:t>
      </w:r>
      <w:r w:rsidRPr="008568C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, 2026</w:t>
      </w:r>
    </w:p>
    <w:p w14:paraId="6BE4C5D7" w14:textId="7B6B7295" w:rsidR="00A20B9F" w:rsidRPr="008568C3" w:rsidRDefault="008568C3" w:rsidP="00A95A7E">
      <w:pPr>
        <w:tabs>
          <w:tab w:val="right" w:pos="4500"/>
          <w:tab w:val="left" w:pos="4860"/>
        </w:tabs>
        <w:spacing w:line="276" w:lineRule="auto"/>
        <w:rPr>
          <w:rFonts w:asciiTheme="minorHAnsi" w:hAnsiTheme="minorHAnsi" w:cstheme="minorHAnsi"/>
          <w:b/>
          <w:bCs/>
          <w:iCs/>
          <w:color w:val="318DC0" w:themeColor="accent4"/>
          <w:sz w:val="22"/>
          <w:szCs w:val="22"/>
        </w:rPr>
      </w:pPr>
      <w:r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="00A20B9F" w:rsidRPr="008568C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Workshop:</w:t>
      </w:r>
      <w:r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iCs/>
          <w:color w:val="318DC0" w:themeColor="accent4"/>
          <w:sz w:val="22"/>
          <w:szCs w:val="22"/>
        </w:rPr>
        <w:t>January</w:t>
      </w:r>
      <w:r w:rsidR="004C08EC">
        <w:rPr>
          <w:rFonts w:asciiTheme="minorHAnsi" w:hAnsiTheme="minorHAnsi" w:cstheme="minorHAnsi"/>
          <w:b/>
          <w:bCs/>
          <w:iCs/>
          <w:color w:val="318DC0" w:themeColor="accent4"/>
          <w:sz w:val="22"/>
          <w:szCs w:val="22"/>
        </w:rPr>
        <w:t xml:space="preserve"> 5-6,</w:t>
      </w:r>
      <w:r>
        <w:rPr>
          <w:rFonts w:asciiTheme="minorHAnsi" w:hAnsiTheme="minorHAnsi" w:cstheme="minorHAnsi"/>
          <w:b/>
          <w:bCs/>
          <w:iCs/>
          <w:color w:val="318DC0" w:themeColor="accent4"/>
          <w:sz w:val="22"/>
          <w:szCs w:val="22"/>
        </w:rPr>
        <w:t xml:space="preserve"> 2027</w:t>
      </w:r>
    </w:p>
    <w:p w14:paraId="45E8E469" w14:textId="4580DA79" w:rsidR="00A20B9F" w:rsidRPr="00A20B9F" w:rsidRDefault="008568C3" w:rsidP="004C08EC">
      <w:pPr>
        <w:tabs>
          <w:tab w:val="right" w:pos="4500"/>
          <w:tab w:val="left" w:pos="4860"/>
        </w:tabs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568C3">
        <w:rPr>
          <w:rFonts w:asciiTheme="minorHAnsi" w:hAnsiTheme="minorHAnsi" w:cstheme="minorHAnsi"/>
          <w:b/>
          <w:bCs/>
          <w:iCs/>
          <w:color w:val="318DC0" w:themeColor="accent4"/>
          <w:sz w:val="22"/>
          <w:szCs w:val="22"/>
        </w:rPr>
        <w:tab/>
      </w:r>
      <w:r w:rsidRPr="008568C3">
        <w:rPr>
          <w:rFonts w:asciiTheme="minorHAnsi" w:hAnsiTheme="minorHAnsi" w:cstheme="minorHAnsi"/>
          <w:b/>
          <w:bCs/>
          <w:iCs/>
          <w:color w:val="318DC0" w:themeColor="accent4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iCs/>
          <w:color w:val="318DC0" w:themeColor="accent4"/>
          <w:sz w:val="22"/>
          <w:szCs w:val="22"/>
        </w:rPr>
        <w:t>D</w:t>
      </w:r>
      <w:r w:rsidR="004C08EC">
        <w:rPr>
          <w:rFonts w:asciiTheme="minorHAnsi" w:hAnsiTheme="minorHAnsi" w:cstheme="minorHAnsi"/>
          <w:b/>
          <w:bCs/>
          <w:iCs/>
          <w:color w:val="318DC0" w:themeColor="accent4"/>
          <w:sz w:val="22"/>
          <w:szCs w:val="22"/>
        </w:rPr>
        <w:t>allas-</w:t>
      </w:r>
      <w:r>
        <w:rPr>
          <w:rFonts w:asciiTheme="minorHAnsi" w:hAnsiTheme="minorHAnsi" w:cstheme="minorHAnsi"/>
          <w:b/>
          <w:bCs/>
          <w:iCs/>
          <w:color w:val="318DC0" w:themeColor="accent4"/>
          <w:sz w:val="22"/>
          <w:szCs w:val="22"/>
        </w:rPr>
        <w:t>F</w:t>
      </w:r>
      <w:r w:rsidR="004C08EC">
        <w:rPr>
          <w:rFonts w:asciiTheme="minorHAnsi" w:hAnsiTheme="minorHAnsi" w:cstheme="minorHAnsi"/>
          <w:b/>
          <w:bCs/>
          <w:iCs/>
          <w:color w:val="318DC0" w:themeColor="accent4"/>
          <w:sz w:val="22"/>
          <w:szCs w:val="22"/>
        </w:rPr>
        <w:t xml:space="preserve">t. </w:t>
      </w:r>
      <w:r>
        <w:rPr>
          <w:rFonts w:asciiTheme="minorHAnsi" w:hAnsiTheme="minorHAnsi" w:cstheme="minorHAnsi"/>
          <w:b/>
          <w:bCs/>
          <w:iCs/>
          <w:color w:val="318DC0" w:themeColor="accent4"/>
          <w:sz w:val="22"/>
          <w:szCs w:val="22"/>
        </w:rPr>
        <w:t>W</w:t>
      </w:r>
      <w:r w:rsidR="004C08EC">
        <w:rPr>
          <w:rFonts w:asciiTheme="minorHAnsi" w:hAnsiTheme="minorHAnsi" w:cstheme="minorHAnsi"/>
          <w:b/>
          <w:bCs/>
          <w:iCs/>
          <w:color w:val="318DC0" w:themeColor="accent4"/>
          <w:sz w:val="22"/>
          <w:szCs w:val="22"/>
        </w:rPr>
        <w:t>orth Airport</w:t>
      </w:r>
    </w:p>
    <w:p w14:paraId="4A72B9EC" w14:textId="77777777" w:rsidR="004C08EC" w:rsidRDefault="004C08EC" w:rsidP="00A95A7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28F7800" w14:textId="548D4F2F" w:rsidR="00A20B9F" w:rsidRPr="00A20B9F" w:rsidRDefault="00A20B9F" w:rsidP="00A95A7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CoAEMSP is seeking applicants to serve as site visitors. The next site visitor workshop will be </w:t>
      </w:r>
      <w:r w:rsidR="004C08EC">
        <w:rPr>
          <w:rFonts w:asciiTheme="minorHAnsi" w:hAnsiTheme="minorHAnsi" w:cstheme="minorHAnsi"/>
          <w:color w:val="000000" w:themeColor="text1"/>
          <w:sz w:val="22"/>
          <w:szCs w:val="22"/>
        </w:rPr>
        <w:t>January 5-6, 2027, near the Dallas-Ft. Worth Airport, Texas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The CoAEMSP will cover costs during the workshop, including food and 2 nights’ lodging for invited </w:t>
      </w:r>
      <w:r w:rsidR="00403060">
        <w:rPr>
          <w:rFonts w:asciiTheme="minorHAnsi" w:hAnsiTheme="minorHAnsi" w:cstheme="minorHAnsi"/>
          <w:color w:val="000000" w:themeColor="text1"/>
          <w:sz w:val="22"/>
          <w:szCs w:val="22"/>
        </w:rPr>
        <w:t>participants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; </w:t>
      </w:r>
      <w:r w:rsidR="00403060">
        <w:rPr>
          <w:rFonts w:asciiTheme="minorHAnsi" w:hAnsiTheme="minorHAnsi" w:cstheme="minorHAnsi"/>
          <w:color w:val="000000" w:themeColor="text1"/>
          <w:sz w:val="22"/>
          <w:szCs w:val="22"/>
        </w:rPr>
        <w:t>participants</w:t>
      </w:r>
      <w:r w:rsidR="00403060"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are responsible for </w:t>
      </w:r>
      <w:r w:rsidR="008568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travel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expenses to and from the workshop. </w:t>
      </w:r>
    </w:p>
    <w:p w14:paraId="24FB4209" w14:textId="77777777" w:rsidR="00A20B9F" w:rsidRPr="00A20B9F" w:rsidRDefault="00A20B9F" w:rsidP="00A95A7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6212949" w14:textId="3C2A8EEE" w:rsidR="00A20B9F" w:rsidRPr="00A20B9F" w:rsidRDefault="00A20B9F" w:rsidP="00A95A7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For consideration, </w:t>
      </w:r>
      <w:r w:rsidR="008568C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please complete and return the application packet in a single email to </w:t>
      </w:r>
      <w:hyperlink r:id="rId7" w:history="1">
        <w:r w:rsidR="00031853" w:rsidRPr="00031853">
          <w:rPr>
            <w:rStyle w:val="Hyperlink"/>
            <w:rFonts w:asciiTheme="minorHAnsi" w:hAnsiTheme="minorHAnsi" w:cstheme="minorHAnsi"/>
            <w:b/>
            <w:color w:val="318DC0" w:themeColor="accent4"/>
            <w:sz w:val="22"/>
            <w:szCs w:val="22"/>
          </w:rPr>
          <w:t>jennifer@coaemsp.org</w:t>
        </w:r>
      </w:hyperlink>
      <w:r w:rsidR="0003185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A95A7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by</w:t>
      </w:r>
      <w:r w:rsidR="0003185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the date listed above</w:t>
      </w:r>
      <w:r w:rsidR="008568C3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Incomplete packets or late submissions will not be considered. The complete application includes:</w:t>
      </w:r>
    </w:p>
    <w:p w14:paraId="5139C370" w14:textId="77777777" w:rsidR="00A20B9F" w:rsidRPr="00A20B9F" w:rsidRDefault="00A20B9F" w:rsidP="00A95A7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00B8B70" w14:textId="528457BD" w:rsidR="00A20B9F" w:rsidRPr="00A20B9F" w:rsidRDefault="00A20B9F" w:rsidP="00A95A7E">
      <w:pPr>
        <w:spacing w:line="276" w:lineRule="auto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A20B9F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This application</w:t>
      </w:r>
    </w:p>
    <w:p w14:paraId="45F102CE" w14:textId="7BB21753" w:rsidR="00A20B9F" w:rsidRPr="00A20B9F" w:rsidRDefault="00A20B9F" w:rsidP="00A95A7E">
      <w:pPr>
        <w:spacing w:line="276" w:lineRule="auto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A20B9F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current CV</w:t>
      </w:r>
      <w:r w:rsidR="008568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or r</w:t>
      </w:r>
      <w:r w:rsidR="004C08EC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="008568C3">
        <w:rPr>
          <w:rFonts w:asciiTheme="minorHAnsi" w:hAnsiTheme="minorHAnsi" w:cstheme="minorHAnsi"/>
          <w:color w:val="000000" w:themeColor="text1"/>
          <w:sz w:val="22"/>
          <w:szCs w:val="22"/>
        </w:rPr>
        <w:t>sumé</w:t>
      </w:r>
    </w:p>
    <w:p w14:paraId="4A057EBD" w14:textId="7D45AE1D" w:rsidR="00A20B9F" w:rsidRPr="00A20B9F" w:rsidRDefault="00A20B9F" w:rsidP="00A95A7E">
      <w:pPr>
        <w:spacing w:line="276" w:lineRule="auto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A20B9F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letter of support from your employer </w:t>
      </w:r>
    </w:p>
    <w:p w14:paraId="4FDBF3B3" w14:textId="1F815F23" w:rsidR="00A20B9F" w:rsidRPr="00A20B9F" w:rsidRDefault="00A20B9F" w:rsidP="00A95A7E">
      <w:pPr>
        <w:spacing w:line="276" w:lineRule="auto"/>
        <w:ind w:left="7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A20B9F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2 letters of recommendation</w:t>
      </w:r>
      <w:r w:rsidRPr="00A20B9F">
        <w:rPr>
          <w:rStyle w:val="FootnoteReference"/>
          <w:rFonts w:asciiTheme="minorHAnsi" w:hAnsiTheme="minorHAnsi" w:cstheme="minorHAnsi"/>
          <w:color w:val="000000" w:themeColor="text1"/>
          <w:sz w:val="22"/>
          <w:szCs w:val="22"/>
        </w:rPr>
        <w:footnoteReference w:id="1"/>
      </w:r>
    </w:p>
    <w:p w14:paraId="4420E81A" w14:textId="3F23FD78" w:rsidR="00A20B9F" w:rsidRPr="00A20B9F" w:rsidRDefault="00A20B9F" w:rsidP="00A95A7E">
      <w:pPr>
        <w:spacing w:line="276" w:lineRule="auto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A20B9F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Acknowledgment of the expectations of a site visitor</w:t>
      </w:r>
    </w:p>
    <w:p w14:paraId="3D7511A0" w14:textId="77777777" w:rsidR="00A20B9F" w:rsidRPr="00A20B9F" w:rsidRDefault="00A20B9F" w:rsidP="00A95A7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F31FB58" w14:textId="06D85E99" w:rsidR="00A20B9F" w:rsidRPr="00A20B9F" w:rsidRDefault="00A20B9F" w:rsidP="00A95A7E">
      <w:pPr>
        <w:spacing w:line="276" w:lineRule="auto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 addition, if the applicant is with a CAAHEP-accredited </w:t>
      </w:r>
      <w:r w:rsidR="004C08E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AEMT or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Paramedic educational program, the program must be in good standing</w:t>
      </w:r>
      <w:r w:rsidRPr="00A20B9F">
        <w:rPr>
          <w:rStyle w:val="FootnoteReference"/>
          <w:rFonts w:asciiTheme="minorHAnsi" w:hAnsiTheme="minorHAnsi" w:cstheme="minorHAnsi"/>
          <w:color w:val="000000" w:themeColor="text1"/>
          <w:sz w:val="22"/>
          <w:szCs w:val="22"/>
        </w:rPr>
        <w:footnoteReference w:id="2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. The qualifications of a site visitor are found at the end of this document.</w:t>
      </w:r>
    </w:p>
    <w:p w14:paraId="4B843F1A" w14:textId="77777777" w:rsidR="00A20B9F" w:rsidRPr="00A20B9F" w:rsidRDefault="00A20B9F" w:rsidP="00A95A7E">
      <w:pPr>
        <w:spacing w:after="120" w:line="276" w:lineRule="auto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B75A402" w14:textId="77777777" w:rsidR="00A20B9F" w:rsidRPr="00A20B9F" w:rsidRDefault="00A20B9F" w:rsidP="00A95A7E">
      <w:pPr>
        <w:spacing w:after="120" w:line="276" w:lineRule="auto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32E7271" w14:textId="77777777" w:rsidR="00031853" w:rsidRDefault="00031853" w:rsidP="00A95A7E">
      <w:pPr>
        <w:spacing w:after="120" w:line="276" w:lineRule="auto"/>
        <w:rPr>
          <w:rFonts w:asciiTheme="minorHAnsi" w:hAnsiTheme="minorHAnsi" w:cstheme="minorHAnsi"/>
          <w:b/>
          <w:color w:val="318DC0" w:themeColor="accent4"/>
          <w:sz w:val="22"/>
          <w:szCs w:val="22"/>
        </w:rPr>
      </w:pPr>
      <w:r>
        <w:rPr>
          <w:rFonts w:asciiTheme="minorHAnsi" w:hAnsiTheme="minorHAnsi" w:cstheme="minorHAnsi"/>
          <w:b/>
          <w:color w:val="318DC0" w:themeColor="accent4"/>
          <w:sz w:val="22"/>
          <w:szCs w:val="22"/>
        </w:rPr>
        <w:br w:type="page"/>
      </w:r>
    </w:p>
    <w:p w14:paraId="37CB60AD" w14:textId="6E110757" w:rsidR="00A20B9F" w:rsidRPr="00375282" w:rsidRDefault="00A20B9F" w:rsidP="00375282">
      <w:pPr>
        <w:spacing w:after="120" w:line="276" w:lineRule="auto"/>
        <w:rPr>
          <w:rFonts w:asciiTheme="minorHAnsi" w:hAnsiTheme="minorHAnsi" w:cstheme="minorHAnsi"/>
          <w:b/>
          <w:color w:val="318DC0" w:themeColor="accent4"/>
          <w:sz w:val="22"/>
          <w:szCs w:val="22"/>
        </w:rPr>
      </w:pPr>
      <w:r w:rsidRPr="008568C3">
        <w:rPr>
          <w:rFonts w:asciiTheme="minorHAnsi" w:hAnsiTheme="minorHAnsi" w:cstheme="minorHAnsi"/>
          <w:b/>
          <w:color w:val="318DC0" w:themeColor="accent4"/>
          <w:sz w:val="22"/>
          <w:szCs w:val="22"/>
        </w:rPr>
        <w:lastRenderedPageBreak/>
        <w:t>SITE VISITOR PROFILE</w:t>
      </w:r>
    </w:p>
    <w:p w14:paraId="49B4CFF3" w14:textId="4A5E3D20" w:rsidR="00A95A7E" w:rsidRPr="00A95A7E" w:rsidRDefault="00A20B9F" w:rsidP="00A95A7E">
      <w:pPr>
        <w:tabs>
          <w:tab w:val="left" w:pos="1440"/>
          <w:tab w:val="left" w:pos="2160"/>
          <w:tab w:val="left" w:pos="2880"/>
          <w:tab w:val="left" w:pos="4320"/>
          <w:tab w:val="left" w:pos="5040"/>
          <w:tab w:val="right" w:pos="9270"/>
        </w:tabs>
        <w:spacing w:after="120" w:line="276" w:lineRule="auto"/>
        <w:ind w:left="720" w:hanging="720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r w:rsidRPr="00A20B9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First Name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separate"/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</w:t>
      </w:r>
      <w:r w:rsidRPr="00A20B9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MI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separate"/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</w:t>
      </w:r>
      <w:r w:rsidRPr="00A20B9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Last Name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separate"/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</w:t>
      </w:r>
      <w:r w:rsidRPr="00A20B9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Suffix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separate"/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end"/>
      </w:r>
    </w:p>
    <w:p w14:paraId="1BEF0802" w14:textId="08D5DF5D" w:rsidR="00A95A7E" w:rsidRPr="00A95A7E" w:rsidRDefault="00A20B9F" w:rsidP="00A95A7E">
      <w:pP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Degree(s) &amp; Credential(s):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separate"/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end"/>
      </w:r>
    </w:p>
    <w:p w14:paraId="42E96F96" w14:textId="1EB04813" w:rsidR="00A95A7E" w:rsidRPr="00A95A7E" w:rsidRDefault="00A20B9F" w:rsidP="00A95A7E">
      <w:pPr>
        <w:spacing w:after="120" w:line="276" w:lineRule="auto"/>
        <w:ind w:left="3780" w:hanging="378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Position Title: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separate"/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end"/>
      </w:r>
    </w:p>
    <w:p w14:paraId="6457D3EE" w14:textId="364485F3" w:rsidR="00A95A7E" w:rsidRPr="00A95A7E" w:rsidRDefault="00A20B9F" w:rsidP="00A95A7E">
      <w:pPr>
        <w:spacing w:after="120" w:line="276" w:lineRule="auto"/>
        <w:ind w:left="3780" w:hanging="378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Employer: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separate"/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end"/>
      </w:r>
    </w:p>
    <w:p w14:paraId="3F7634B9" w14:textId="6EB4D41E" w:rsidR="00C56D1B" w:rsidRDefault="00A20B9F" w:rsidP="00A95A7E">
      <w:pPr>
        <w:spacing w:after="120" w:line="276" w:lineRule="auto"/>
        <w:ind w:left="810" w:hanging="810"/>
        <w:outlineLvl w:val="0"/>
        <w:rPr>
          <w:rFonts w:asciiTheme="minorHAnsi" w:hAnsiTheme="minorHAnsi" w:cstheme="minorHAnsi"/>
          <w:i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Mailing Address: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begin">
          <w:ffData>
            <w:name w:val="Dropdown2"/>
            <w:enabled/>
            <w:calcOnExit w:val="0"/>
            <w:ddList>
              <w:listEntry w:val=" select type of mailing address"/>
              <w:listEntry w:val=" work"/>
              <w:listEntry w:val=" home"/>
            </w:ddList>
          </w:ffData>
        </w:fldChar>
      </w:r>
      <w:bookmarkStart w:id="1" w:name="Dropdown2"/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instrText xml:space="preserve"> FORMDROPDOWN </w:instrText>
      </w:r>
      <w:r w:rsidR="00231204"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separate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end"/>
      </w:r>
      <w:bookmarkEnd w:id="1"/>
    </w:p>
    <w:p w14:paraId="413BFEE5" w14:textId="3A87E080" w:rsidR="00A95A7E" w:rsidRPr="00A95A7E" w:rsidRDefault="00C56D1B" w:rsidP="00C56D1B">
      <w:pPr>
        <w:spacing w:after="120" w:line="276" w:lineRule="auto"/>
        <w:ind w:left="450" w:firstLine="630"/>
        <w:outlineLvl w:val="0"/>
        <w:rPr>
          <w:rFonts w:asciiTheme="minorHAnsi" w:hAnsiTheme="minorHAnsi" w:cstheme="minorHAnsi"/>
          <w:i/>
          <w:color w:val="000000" w:themeColor="text1"/>
          <w:sz w:val="22"/>
          <w:szCs w:val="22"/>
        </w:rPr>
      </w:pPr>
      <w:r w:rsidRPr="00C56D1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Street:</w:t>
      </w:r>
      <w:r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separate"/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end"/>
      </w:r>
    </w:p>
    <w:p w14:paraId="79D9B24F" w14:textId="19315A88" w:rsidR="00A95A7E" w:rsidRPr="00A95A7E" w:rsidRDefault="00A20B9F" w:rsidP="00A95A7E">
      <w:pPr>
        <w:spacing w:after="120" w:line="276" w:lineRule="auto"/>
        <w:ind w:left="450" w:firstLine="630"/>
        <w:outlineLvl w:val="0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r w:rsidRPr="00A20B9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City: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separate"/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</w:t>
      </w:r>
      <w:r w:rsidRPr="00A20B9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State: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separate"/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</w:t>
      </w:r>
      <w:r w:rsidRPr="00A20B9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Zip Code: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separate"/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end"/>
      </w:r>
    </w:p>
    <w:p w14:paraId="52DD4BDB" w14:textId="76A14184" w:rsidR="00A95A7E" w:rsidRPr="00A95A7E" w:rsidRDefault="00A20B9F" w:rsidP="00A95A7E">
      <w:pPr>
        <w:tabs>
          <w:tab w:val="left" w:pos="4140"/>
        </w:tabs>
        <w:spacing w:after="120" w:line="276" w:lineRule="auto"/>
        <w:ind w:left="810" w:hanging="810"/>
        <w:outlineLvl w:val="0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r w:rsidRPr="00A20B9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Work Phone: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separate"/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end"/>
      </w:r>
      <w:r w:rsidR="00924B5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A20B9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Cell Phone: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separate"/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end"/>
      </w:r>
    </w:p>
    <w:p w14:paraId="2A9555CD" w14:textId="00566E8C" w:rsidR="00A95A7E" w:rsidRPr="00A95A7E" w:rsidRDefault="00A20B9F" w:rsidP="00A95A7E">
      <w:pPr>
        <w:tabs>
          <w:tab w:val="left" w:pos="5760"/>
        </w:tabs>
        <w:spacing w:after="120" w:line="276" w:lineRule="auto"/>
        <w:ind w:left="810" w:hanging="810"/>
        <w:outlineLvl w:val="0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r w:rsidRPr="00A20B9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Primary Email: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separate"/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end"/>
      </w:r>
    </w:p>
    <w:p w14:paraId="4E83F214" w14:textId="19E6384F" w:rsidR="002C5C14" w:rsidRPr="00A95A7E" w:rsidRDefault="00A20B9F" w:rsidP="002C5C14">
      <w:pPr>
        <w:tabs>
          <w:tab w:val="left" w:pos="5760"/>
        </w:tabs>
        <w:spacing w:after="120" w:line="276" w:lineRule="auto"/>
        <w:ind w:left="810" w:hanging="810"/>
        <w:outlineLvl w:val="0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r w:rsidRPr="00A20B9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Secondary </w:t>
      </w:r>
      <w:r w:rsidR="002C5C14" w:rsidRPr="00A20B9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Email:</w:t>
      </w:r>
      <w:r w:rsidR="002C5C14"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2C5C14"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C5C14"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instrText xml:space="preserve"> FORMTEXT </w:instrText>
      </w:r>
      <w:r w:rsidR="002C5C14"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r>
      <w:r w:rsidR="002C5C14"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separate"/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C5C14"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end"/>
      </w:r>
    </w:p>
    <w:p w14:paraId="2219A3A2" w14:textId="36EAD337" w:rsidR="008568C3" w:rsidRDefault="008568C3" w:rsidP="002C5C14">
      <w:pPr>
        <w:tabs>
          <w:tab w:val="left" w:pos="5760"/>
        </w:tabs>
        <w:spacing w:after="120" w:line="276" w:lineRule="auto"/>
        <w:ind w:left="806" w:hanging="806"/>
        <w:outlineLvl w:val="0"/>
        <w:rPr>
          <w:rFonts w:asciiTheme="minorHAnsi" w:hAnsiTheme="minorHAnsi" w:cstheme="minorHAnsi"/>
          <w:b/>
          <w:color w:val="318DC0" w:themeColor="accent4"/>
          <w:sz w:val="22"/>
          <w:szCs w:val="22"/>
        </w:rPr>
      </w:pPr>
    </w:p>
    <w:p w14:paraId="4F4177BA" w14:textId="5C6BA62D" w:rsidR="00A20B9F" w:rsidRPr="00A95A7E" w:rsidRDefault="00A20B9F" w:rsidP="00A95A7E">
      <w:pPr>
        <w:spacing w:after="120" w:line="276" w:lineRule="auto"/>
        <w:rPr>
          <w:rFonts w:asciiTheme="minorHAnsi" w:hAnsiTheme="minorHAnsi" w:cstheme="minorHAnsi"/>
          <w:b/>
          <w:color w:val="318DC0" w:themeColor="accent4"/>
          <w:sz w:val="22"/>
          <w:szCs w:val="22"/>
        </w:rPr>
      </w:pPr>
      <w:r w:rsidRPr="008568C3">
        <w:rPr>
          <w:rFonts w:asciiTheme="minorHAnsi" w:hAnsiTheme="minorHAnsi" w:cstheme="minorHAnsi"/>
          <w:b/>
          <w:color w:val="318DC0" w:themeColor="accent4"/>
          <w:sz w:val="22"/>
          <w:szCs w:val="22"/>
        </w:rPr>
        <w:t>AREAS OF EXPERTISE</w:t>
      </w:r>
    </w:p>
    <w:p w14:paraId="1D9AF89C" w14:textId="77777777" w:rsidR="00A20B9F" w:rsidRPr="00A20B9F" w:rsidRDefault="00A20B9F" w:rsidP="00A95A7E">
      <w:pPr>
        <w:spacing w:after="120" w:line="276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Distance Education</w:t>
      </w:r>
    </w:p>
    <w:p w14:paraId="5D402A93" w14:textId="1FF862E3" w:rsidR="00A20B9F" w:rsidRPr="00A20B9F" w:rsidRDefault="00A20B9F" w:rsidP="00A95A7E">
      <w:pP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Teaching/administrative experience with Distance Education:</w:t>
      </w:r>
      <w:r w:rsidRPr="00A20B9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ddList>
              <w:listEntry w:val="Please Select"/>
              <w:listEntry w:val=" None"/>
              <w:listEntry w:val=" Limited"/>
              <w:listEntry w:val=" Moderate"/>
              <w:listEntry w:val=" Extensive"/>
            </w:ddList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instrText xml:space="preserve"> FORMDROPDOWN </w:instrText>
      </w:r>
      <w:r w:rsidR="00231204"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separate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end"/>
      </w:r>
    </w:p>
    <w:p w14:paraId="10629502" w14:textId="28D2EB95" w:rsidR="00A20B9F" w:rsidRPr="00A20B9F" w:rsidRDefault="00A20B9F" w:rsidP="00A95A7E">
      <w:pPr>
        <w:tabs>
          <w:tab w:val="left" w:pos="5760"/>
        </w:tabs>
        <w:spacing w:after="120" w:line="276" w:lineRule="auto"/>
        <w:ind w:left="810" w:hanging="810"/>
        <w:outlineLvl w:val="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Describe your experience with Distance Education:</w:t>
      </w:r>
      <w:r w:rsidRPr="00A20B9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14:paraId="30FB3416" w14:textId="2D6A885B" w:rsidR="00A20B9F" w:rsidRPr="00A20B9F" w:rsidRDefault="00A20B9F" w:rsidP="002C5C14">
      <w:pPr>
        <w:spacing w:after="120" w:line="276" w:lineRule="auto"/>
        <w:ind w:left="720"/>
        <w:outlineLvl w:val="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separate"/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end"/>
      </w:r>
    </w:p>
    <w:p w14:paraId="300A0FFA" w14:textId="77777777" w:rsidR="00A20B9F" w:rsidRPr="00A20B9F" w:rsidRDefault="00A20B9F" w:rsidP="00A95A7E">
      <w:pP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D13B773" w14:textId="77777777" w:rsidR="00A20B9F" w:rsidRPr="00A20B9F" w:rsidRDefault="00A20B9F" w:rsidP="00A95A7E">
      <w:pPr>
        <w:spacing w:after="120" w:line="276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Satellite and Alternate Locations</w:t>
      </w:r>
    </w:p>
    <w:p w14:paraId="48717125" w14:textId="04C0648F" w:rsidR="00A20B9F" w:rsidRPr="00A20B9F" w:rsidRDefault="00A20B9F" w:rsidP="00A95A7E">
      <w:pPr>
        <w:spacing w:after="120" w:line="276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Teaching/ administrative experience with Satellite and Alternate Locations:</w:t>
      </w:r>
      <w:r w:rsidRPr="00A20B9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ddList>
              <w:listEntry w:val="Please Select"/>
              <w:listEntry w:val=" None"/>
              <w:listEntry w:val=" Limited"/>
              <w:listEntry w:val=" Moderate"/>
              <w:listEntry w:val=" Extensive"/>
            </w:ddList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instrText xml:space="preserve"> FORMDROPDOWN </w:instrText>
      </w:r>
      <w:r w:rsidR="00231204"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separate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end"/>
      </w:r>
    </w:p>
    <w:p w14:paraId="1F2004DA" w14:textId="2A8CA8B8" w:rsidR="00A20B9F" w:rsidRPr="00A20B9F" w:rsidRDefault="00A20B9F" w:rsidP="00A95A7E">
      <w:pPr>
        <w:spacing w:after="120" w:line="276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Describe your experience with Satellite and Alternate Locations:</w:t>
      </w:r>
      <w:r w:rsidRPr="00A20B9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14:paraId="2A66E987" w14:textId="24B6F19B" w:rsidR="00A20B9F" w:rsidRPr="00A20B9F" w:rsidRDefault="00A20B9F" w:rsidP="00A95A7E">
      <w:pPr>
        <w:spacing w:after="120" w:line="276" w:lineRule="auto"/>
        <w:ind w:left="720"/>
        <w:outlineLvl w:val="0"/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</w:pP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fldChar w:fldCharType="separate"/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fldChar w:fldCharType="end"/>
      </w:r>
    </w:p>
    <w:p w14:paraId="49199AB6" w14:textId="77777777" w:rsidR="00A20B9F" w:rsidRPr="00A20B9F" w:rsidRDefault="00A20B9F" w:rsidP="00A95A7E">
      <w:pP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6511A92" w14:textId="77777777" w:rsidR="00A20B9F" w:rsidRPr="00A20B9F" w:rsidRDefault="00A20B9F" w:rsidP="00A95A7E">
      <w:pPr>
        <w:spacing w:after="120" w:line="276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AEMT</w:t>
      </w:r>
    </w:p>
    <w:p w14:paraId="4E2A18BD" w14:textId="6A317269" w:rsidR="00A20B9F" w:rsidRPr="00A20B9F" w:rsidRDefault="00A20B9F" w:rsidP="00A95A7E">
      <w:pP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Teaching/ administrative experience with AEMT educational programs: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"/>
            <w:enabled/>
            <w:calcOnExit w:val="0"/>
            <w:ddList>
              <w:listEntry w:val="Please Select"/>
              <w:listEntry w:val=" None"/>
              <w:listEntry w:val=" Limited"/>
              <w:listEntry w:val=" Moderate"/>
              <w:listEntry w:val=" Extensive"/>
            </w:ddList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FORMDROPDOWN </w:instrText>
      </w:r>
      <w:r w:rsidR="00231204" w:rsidRPr="00A20B9F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</w:p>
    <w:p w14:paraId="7064B40A" w14:textId="71316026" w:rsidR="00A20B9F" w:rsidRPr="00A95A7E" w:rsidRDefault="00A20B9F" w:rsidP="00A95A7E">
      <w:pP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Describe your experience with AEMT educational programs: </w:t>
      </w:r>
    </w:p>
    <w:p w14:paraId="625BDF43" w14:textId="01D061D9" w:rsidR="00A20B9F" w:rsidRPr="00A20B9F" w:rsidRDefault="00A20B9F" w:rsidP="00A95A7E">
      <w:pPr>
        <w:spacing w:after="120" w:line="276" w:lineRule="auto"/>
        <w:ind w:left="720"/>
        <w:outlineLvl w:val="0"/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</w:pP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fldChar w:fldCharType="separate"/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fldChar w:fldCharType="end"/>
      </w:r>
    </w:p>
    <w:p w14:paraId="4B17F24F" w14:textId="77777777" w:rsidR="00A20B9F" w:rsidRPr="00A20B9F" w:rsidRDefault="00A20B9F" w:rsidP="00A95A7E">
      <w:pP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E0F790C" w14:textId="0E4292AF" w:rsidR="00A20B9F" w:rsidRPr="00A95A7E" w:rsidRDefault="00A20B9F" w:rsidP="00A95A7E">
      <w:pPr>
        <w:spacing w:after="120" w:line="276" w:lineRule="auto"/>
        <w:rPr>
          <w:rFonts w:asciiTheme="minorHAnsi" w:hAnsiTheme="minorHAnsi" w:cstheme="minorHAnsi"/>
          <w:b/>
          <w:color w:val="318DC0" w:themeColor="accent4"/>
          <w:sz w:val="22"/>
          <w:szCs w:val="22"/>
        </w:rPr>
      </w:pPr>
      <w:r w:rsidRPr="008568C3">
        <w:rPr>
          <w:rFonts w:asciiTheme="minorHAnsi" w:hAnsiTheme="minorHAnsi" w:cstheme="minorHAnsi"/>
          <w:b/>
          <w:color w:val="318DC0" w:themeColor="accent4"/>
          <w:sz w:val="22"/>
          <w:szCs w:val="22"/>
        </w:rPr>
        <w:t>APPLICATION</w:t>
      </w:r>
    </w:p>
    <w:p w14:paraId="42A39B80" w14:textId="6A459A80" w:rsidR="00A20B9F" w:rsidRPr="00A920A5" w:rsidRDefault="00A20B9F" w:rsidP="00A95A7E">
      <w:pPr>
        <w:numPr>
          <w:ilvl w:val="0"/>
          <w:numId w:val="1"/>
        </w:numPr>
        <w:tabs>
          <w:tab w:val="clear" w:pos="360"/>
          <w:tab w:val="left" w:pos="1080"/>
          <w:tab w:val="left" w:pos="2160"/>
          <w:tab w:val="left" w:pos="2880"/>
        </w:tabs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920A5">
        <w:rPr>
          <w:rFonts w:asciiTheme="minorHAnsi" w:hAnsiTheme="minorHAnsi" w:cstheme="minorHAnsi"/>
          <w:color w:val="000000" w:themeColor="text1"/>
          <w:sz w:val="22"/>
          <w:szCs w:val="22"/>
        </w:rPr>
        <w:t>Are you now, or have you been, a program director or medical director for a Paramedic educational program?</w:t>
      </w:r>
      <w:r w:rsidR="00A920A5" w:rsidRPr="00A920A5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A920A5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920A5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A920A5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A920A5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A920A5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A920A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Yes     </w:t>
      </w:r>
      <w:r w:rsidRPr="00A920A5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920A5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A920A5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A920A5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A920A5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A920A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No</w:t>
      </w:r>
      <w:r w:rsidR="00A920A5" w:rsidRPr="00A920A5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A920A5">
        <w:rPr>
          <w:rFonts w:asciiTheme="minorHAnsi" w:hAnsiTheme="minorHAnsi" w:cstheme="minorHAnsi"/>
          <w:color w:val="000000" w:themeColor="text1"/>
          <w:sz w:val="22"/>
          <w:szCs w:val="22"/>
        </w:rPr>
        <w:t>If yes,</w:t>
      </w:r>
      <w:r w:rsidRPr="00A920A5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A920A5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920A5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A920A5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A920A5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A920A5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A920A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program director</w:t>
      </w:r>
    </w:p>
    <w:p w14:paraId="199144AF" w14:textId="728C3305" w:rsidR="00A20B9F" w:rsidRPr="00A20B9F" w:rsidRDefault="00A20B9F" w:rsidP="00A95A7E">
      <w:pPr>
        <w:tabs>
          <w:tab w:val="left" w:pos="1080"/>
          <w:tab w:val="left" w:pos="2880"/>
        </w:tabs>
        <w:spacing w:after="120" w:line="276" w:lineRule="auto"/>
        <w:ind w:left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A920A5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A920A5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A920A5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A920A5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A20B9F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medical director</w:t>
      </w:r>
    </w:p>
    <w:p w14:paraId="7504B67A" w14:textId="77777777" w:rsidR="00A20B9F" w:rsidRPr="00A20B9F" w:rsidRDefault="00A20B9F" w:rsidP="00A95A7E">
      <w:pP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FA605C0" w14:textId="1B48A9B5" w:rsidR="00A920A5" w:rsidRPr="00A95A7E" w:rsidRDefault="00A20B9F" w:rsidP="00A95A7E">
      <w:pPr>
        <w:numPr>
          <w:ilvl w:val="0"/>
          <w:numId w:val="1"/>
        </w:numPr>
        <w:tabs>
          <w:tab w:val="clear" w:pos="360"/>
          <w:tab w:val="left" w:pos="1080"/>
          <w:tab w:val="left" w:pos="2160"/>
          <w:tab w:val="left" w:pos="2880"/>
        </w:tabs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If you answered yes, is/was the program considered in good standing with the CoAEMSP and CAAHEP? </w:t>
      </w:r>
      <w:r w:rsidR="00A920A5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A920A5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A20B9F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Yes    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A20B9F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No</w:t>
      </w:r>
    </w:p>
    <w:p w14:paraId="4BEA3118" w14:textId="728CF141" w:rsidR="00A920A5" w:rsidRDefault="00A20B9F" w:rsidP="00A95A7E">
      <w:pPr>
        <w:tabs>
          <w:tab w:val="left" w:pos="1080"/>
          <w:tab w:val="left" w:pos="2160"/>
          <w:tab w:val="left" w:pos="2880"/>
        </w:tabs>
        <w:spacing w:after="120" w:line="276" w:lineRule="auto"/>
        <w:ind w:left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If no, please state why you should be considered by the CoAEMSP for the role of site visitor.</w:t>
      </w:r>
    </w:p>
    <w:p w14:paraId="3643029D" w14:textId="525A3D08" w:rsidR="00A920A5" w:rsidRPr="00A20B9F" w:rsidRDefault="00A920A5" w:rsidP="00A95A7E">
      <w:pPr>
        <w:spacing w:after="120" w:line="276" w:lineRule="auto"/>
        <w:ind w:left="720"/>
        <w:outlineLvl w:val="0"/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</w:pP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fldChar w:fldCharType="separate"/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fldChar w:fldCharType="end"/>
      </w:r>
    </w:p>
    <w:p w14:paraId="4DB8A0D8" w14:textId="77777777" w:rsidR="00A20B9F" w:rsidRPr="00A20B9F" w:rsidRDefault="00A20B9F" w:rsidP="00A95A7E">
      <w:pPr>
        <w:pStyle w:val="ListParagraph"/>
        <w:spacing w:after="120" w:line="276" w:lineRule="auto"/>
        <w:ind w:left="360"/>
        <w:contextualSpacing w:val="0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</w:p>
    <w:p w14:paraId="541603D0" w14:textId="54257631" w:rsidR="002E1D0F" w:rsidRPr="002E1D0F" w:rsidRDefault="00A20B9F" w:rsidP="00A95A7E">
      <w:pPr>
        <w:numPr>
          <w:ilvl w:val="0"/>
          <w:numId w:val="1"/>
        </w:numPr>
        <w:tabs>
          <w:tab w:val="left" w:pos="4680"/>
          <w:tab w:val="left" w:pos="5580"/>
          <w:tab w:val="left" w:pos="6480"/>
        </w:tabs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Is/was the Paramedic educational program CAAHEP-accredited</w:t>
      </w:r>
      <w:r w:rsidR="002E1D0F">
        <w:rPr>
          <w:rFonts w:asciiTheme="minorHAnsi" w:hAnsiTheme="minorHAnsi" w:cstheme="minorHAnsi"/>
          <w:color w:val="000000" w:themeColor="text1"/>
          <w:sz w:val="22"/>
          <w:szCs w:val="22"/>
        </w:rPr>
        <w:t>?</w:t>
      </w:r>
    </w:p>
    <w:p w14:paraId="3EFF5948" w14:textId="0C22058D" w:rsidR="00A20B9F" w:rsidRPr="002E1D0F" w:rsidRDefault="00A20B9F" w:rsidP="002E1D0F">
      <w:pPr>
        <w:spacing w:after="120" w:line="276" w:lineRule="auto"/>
        <w:ind w:left="720"/>
        <w:outlineLvl w:val="0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r w:rsidRPr="002E1D0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E1D0F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2E1D0F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2E1D0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2E1D0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2E1D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Yes     </w:t>
      </w:r>
      <w:r w:rsidRPr="002E1D0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E1D0F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2E1D0F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2E1D0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2E1D0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2E1D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No     </w:t>
      </w:r>
      <w:r w:rsidRPr="002E1D0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E1D0F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2E1D0F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2E1D0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2E1D0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2E1D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Under Consideration</w:t>
      </w:r>
    </w:p>
    <w:p w14:paraId="6510FEB0" w14:textId="4F73179E" w:rsidR="00A20B9F" w:rsidRPr="00A20B9F" w:rsidRDefault="00A20B9F" w:rsidP="00A95A7E">
      <w:pPr>
        <w:spacing w:after="120" w:line="276" w:lineRule="auto"/>
        <w:ind w:left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CoAEMSP Program Number: 60</w:t>
      </w:r>
      <w:r w:rsidR="000C5F5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2" w:name="Text1"/>
      <w:r w:rsidR="000C5F5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instrText xml:space="preserve"> FORMTEXT </w:instrText>
      </w:r>
      <w:r w:rsidR="000C5F5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r>
      <w:r w:rsidR="000C5F5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separate"/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0C5F5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end"/>
      </w:r>
      <w:bookmarkEnd w:id="2"/>
    </w:p>
    <w:p w14:paraId="5807967B" w14:textId="60FB3539" w:rsidR="00A20B9F" w:rsidRPr="00A20B9F" w:rsidRDefault="00A20B9F" w:rsidP="00A95A7E">
      <w:pPr>
        <w:spacing w:after="120" w:line="276" w:lineRule="auto"/>
        <w:ind w:left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Sponsor/Institution Name, City &amp; State: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separate"/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br/>
      </w:r>
    </w:p>
    <w:p w14:paraId="3ADE1FFE" w14:textId="24102FB2" w:rsidR="00A20B9F" w:rsidRPr="00A20B9F" w:rsidRDefault="00A20B9F" w:rsidP="00A95A7E">
      <w:pPr>
        <w:spacing w:after="120" w:line="276" w:lineRule="auto"/>
        <w:ind w:left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If you are not currently the program director or medical director for a Paramedic educational program, when did you serve in that capacity?</w:t>
      </w:r>
    </w:p>
    <w:p w14:paraId="767E1FEC" w14:textId="45089E70" w:rsidR="00A20B9F" w:rsidRPr="00A20B9F" w:rsidRDefault="00A20B9F" w:rsidP="00A95A7E">
      <w:pPr>
        <w:spacing w:after="120" w:line="276" w:lineRule="auto"/>
        <w:ind w:left="720"/>
        <w:outlineLvl w:val="0"/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</w:pP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fldChar w:fldCharType="separate"/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fldChar w:fldCharType="end"/>
      </w:r>
    </w:p>
    <w:p w14:paraId="5F9B99F7" w14:textId="77777777" w:rsidR="00A20B9F" w:rsidRPr="00A20B9F" w:rsidRDefault="00A20B9F" w:rsidP="00A95A7E">
      <w:pP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6220F12" w14:textId="4F35F216" w:rsidR="00A95A7E" w:rsidRDefault="00A20B9F" w:rsidP="00A95A7E">
      <w:pPr>
        <w:numPr>
          <w:ilvl w:val="0"/>
          <w:numId w:val="1"/>
        </w:numPr>
        <w:tabs>
          <w:tab w:val="left" w:pos="4680"/>
          <w:tab w:val="left" w:pos="5580"/>
        </w:tabs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Are you a Certified/Licensed Paramedic?  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A20B9F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Yes    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A20B9F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No</w:t>
      </w:r>
    </w:p>
    <w:p w14:paraId="05644D93" w14:textId="36670979" w:rsidR="00A95A7E" w:rsidRDefault="00A20B9F" w:rsidP="00A95A7E">
      <w:pPr>
        <w:tabs>
          <w:tab w:val="left" w:pos="4680"/>
          <w:tab w:val="left" w:pos="5580"/>
        </w:tabs>
        <w:spacing w:after="120" w:line="276" w:lineRule="auto"/>
        <w:ind w:left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Are you a Board-Certified Physician?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A20B9F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Yes    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A20B9F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No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ab/>
        <w:t xml:space="preserve">Specialty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separate"/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end"/>
      </w:r>
    </w:p>
    <w:p w14:paraId="0058613A" w14:textId="6368DC44" w:rsidR="00A20B9F" w:rsidRPr="00A95A7E" w:rsidRDefault="00A95A7E" w:rsidP="00A95A7E">
      <w:pPr>
        <w:spacing w:after="120" w:line="276" w:lineRule="auto"/>
        <w:ind w:left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A20B9F" w:rsidRPr="00A95A7E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Physician</w:t>
      </w:r>
      <w:r w:rsidR="00A20B9F" w:rsidRPr="00A95A7E">
        <w:rPr>
          <w:rFonts w:asciiTheme="minorHAnsi" w:hAnsiTheme="minorHAnsi" w:cstheme="minorHAnsi"/>
          <w:color w:val="000000" w:themeColor="text1"/>
          <w:sz w:val="22"/>
          <w:szCs w:val="22"/>
        </w:rPr>
        <w:t>:  Do you have an active, unrestricted license?</w:t>
      </w:r>
      <w:r w:rsidR="00A20B9F" w:rsidRPr="00A95A7E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A20B9F" w:rsidRPr="00A95A7E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20B9F" w:rsidRPr="00A95A7E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A95A7E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="00A20B9F" w:rsidRPr="00A95A7E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="00A20B9F" w:rsidRPr="00A95A7E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="00A20B9F" w:rsidRPr="00A95A7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Yes     </w:t>
      </w:r>
      <w:r w:rsidR="00A20B9F" w:rsidRPr="00A95A7E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20B9F" w:rsidRPr="00A95A7E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A95A7E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="00A20B9F" w:rsidRPr="00A95A7E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="00A20B9F" w:rsidRPr="00A95A7E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="00A20B9F" w:rsidRPr="00A95A7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No</w:t>
      </w:r>
    </w:p>
    <w:p w14:paraId="00536579" w14:textId="77777777" w:rsidR="00A20B9F" w:rsidRPr="00A20B9F" w:rsidRDefault="00A20B9F" w:rsidP="00A95A7E">
      <w:pP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7BFEB5" w14:textId="243F2FBF" w:rsidR="00A20B9F" w:rsidRPr="00A920A5" w:rsidRDefault="00A20B9F" w:rsidP="00A95A7E">
      <w:pPr>
        <w:numPr>
          <w:ilvl w:val="0"/>
          <w:numId w:val="1"/>
        </w:numPr>
        <w:tabs>
          <w:tab w:val="clear" w:pos="360"/>
          <w:tab w:val="left" w:pos="1080"/>
          <w:tab w:val="left" w:pos="2880"/>
          <w:tab w:val="left" w:pos="3600"/>
        </w:tabs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Have you attended the Fundamentals of Accreditation Workshop for the EMS Professions hosted by CoAEMSP?</w:t>
      </w:r>
      <w:r w:rsidRPr="00A920A5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 </w:t>
      </w:r>
      <w:r w:rsidRPr="00A920A5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920A5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A920A5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A920A5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A920A5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A920A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Yes     </w:t>
      </w:r>
      <w:r w:rsidRPr="00A920A5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920A5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A920A5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A920A5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A920A5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A920A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No</w:t>
      </w:r>
      <w:r w:rsidRPr="00A920A5">
        <w:rPr>
          <w:rFonts w:asciiTheme="minorHAnsi" w:hAnsiTheme="minorHAnsi" w:cstheme="minorHAnsi"/>
          <w:color w:val="000000" w:themeColor="text1"/>
          <w:sz w:val="22"/>
          <w:szCs w:val="22"/>
        </w:rPr>
        <w:tab/>
        <w:t xml:space="preserve">If yes, list the month and year: </w:t>
      </w:r>
      <w:r w:rsidRPr="00A920A5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0A5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instrText xml:space="preserve"> FORMTEXT </w:instrText>
      </w:r>
      <w:r w:rsidRPr="00A920A5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r>
      <w:r w:rsidRPr="00A920A5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separate"/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Pr="00A920A5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end"/>
      </w:r>
    </w:p>
    <w:p w14:paraId="14BB1BDB" w14:textId="77777777" w:rsidR="00A20B9F" w:rsidRPr="00A20B9F" w:rsidRDefault="00A20B9F" w:rsidP="00A95A7E">
      <w:pP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B212F75" w14:textId="62A6F34E" w:rsidR="00A20B9F" w:rsidRPr="001E409F" w:rsidRDefault="00A20B9F" w:rsidP="001E409F">
      <w:pPr>
        <w:numPr>
          <w:ilvl w:val="0"/>
          <w:numId w:val="1"/>
        </w:numP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Site visitors are expected to participate in at least 4 site visits every 24 months.  Do you have any personal or professional impediments to conducting at least 4 site visits in the next 24 months?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A20B9F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Yes    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A20B9F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No</w:t>
      </w:r>
    </w:p>
    <w:p w14:paraId="07D7A6F8" w14:textId="2CDDA32D" w:rsidR="00A20B9F" w:rsidRPr="00A20B9F" w:rsidRDefault="00A20B9F" w:rsidP="001E409F">
      <w:pPr>
        <w:spacing w:after="120" w:line="276" w:lineRule="auto"/>
        <w:ind w:left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If yes, please explain: </w:t>
      </w:r>
    </w:p>
    <w:p w14:paraId="772D2B91" w14:textId="344B8BA2" w:rsidR="00A20B9F" w:rsidRPr="00A20B9F" w:rsidRDefault="00A20B9F" w:rsidP="00A95A7E">
      <w:pPr>
        <w:spacing w:after="120" w:line="276" w:lineRule="auto"/>
        <w:ind w:left="720"/>
        <w:outlineLvl w:val="0"/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</w:pP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fldChar w:fldCharType="separate"/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fldChar w:fldCharType="end"/>
      </w:r>
    </w:p>
    <w:p w14:paraId="1AED51B7" w14:textId="77777777" w:rsidR="00A20B9F" w:rsidRPr="00A20B9F" w:rsidRDefault="00A20B9F" w:rsidP="00A95A7E">
      <w:pP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D648CA9" w14:textId="51663E63" w:rsidR="00A20B9F" w:rsidRPr="008568C3" w:rsidRDefault="00A20B9F" w:rsidP="00A95A7E">
      <w:pPr>
        <w:numPr>
          <w:ilvl w:val="0"/>
          <w:numId w:val="1"/>
        </w:numPr>
        <w:spacing w:after="120" w:line="276" w:lineRule="auto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Check which option below best describes your experience with developing the</w:t>
      </w:r>
      <w:r w:rsidR="008568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CoAEMSP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568C3" w:rsidRPr="008568C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S</w:t>
      </w:r>
      <w:r w:rsidRPr="008568C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elf-</w:t>
      </w:r>
      <w:r w:rsidR="001E409F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S</w:t>
      </w:r>
      <w:r w:rsidRPr="008568C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tudy </w:t>
      </w:r>
      <w:r w:rsidR="008568C3" w:rsidRPr="008568C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R</w:t>
      </w:r>
      <w:r w:rsidRPr="008568C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eport.</w:t>
      </w:r>
    </w:p>
    <w:p w14:paraId="3574E532" w14:textId="1ABBFF9C" w:rsidR="00A20B9F" w:rsidRPr="00A20B9F" w:rsidRDefault="00A20B9F" w:rsidP="00A95A7E">
      <w:pPr>
        <w:numPr>
          <w:ilvl w:val="1"/>
          <w:numId w:val="1"/>
        </w:numP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A20B9F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 I have been the primary author of the </w:t>
      </w:r>
      <w:r w:rsidR="001E409F">
        <w:rPr>
          <w:rFonts w:asciiTheme="minorHAnsi" w:hAnsiTheme="minorHAnsi" w:cstheme="minorHAnsi"/>
          <w:color w:val="000000" w:themeColor="text1"/>
          <w:sz w:val="22"/>
          <w:szCs w:val="22"/>
        </w:rPr>
        <w:t>CoAEMSP</w:t>
      </w:r>
      <w:r w:rsidR="001E409F"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E409F" w:rsidRPr="008568C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Self-</w:t>
      </w:r>
      <w:r w:rsidR="001E409F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S</w:t>
      </w:r>
      <w:r w:rsidR="001E409F" w:rsidRPr="008568C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tudy Report</w:t>
      </w:r>
      <w:r w:rsidR="001E409F"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at least once.</w:t>
      </w:r>
    </w:p>
    <w:p w14:paraId="608972AC" w14:textId="5CCD356C" w:rsidR="00A20B9F" w:rsidRPr="00A20B9F" w:rsidRDefault="00A20B9F" w:rsidP="00A95A7E">
      <w:pPr>
        <w:numPr>
          <w:ilvl w:val="1"/>
          <w:numId w:val="1"/>
        </w:numP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A20B9F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 have assisted someone else in developing the </w:t>
      </w:r>
      <w:r w:rsidR="001E409F">
        <w:rPr>
          <w:rFonts w:asciiTheme="minorHAnsi" w:hAnsiTheme="minorHAnsi" w:cstheme="minorHAnsi"/>
          <w:color w:val="000000" w:themeColor="text1"/>
          <w:sz w:val="22"/>
          <w:szCs w:val="22"/>
        </w:rPr>
        <w:t>CoAEMSP</w:t>
      </w:r>
      <w:r w:rsidR="001E409F"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E409F" w:rsidRPr="008568C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Self-</w:t>
      </w:r>
      <w:r w:rsidR="001E409F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S</w:t>
      </w:r>
      <w:r w:rsidR="001E409F" w:rsidRPr="008568C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tudy Report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14012394" w14:textId="2EE36D8A" w:rsidR="00A20B9F" w:rsidRPr="00A20B9F" w:rsidRDefault="00A20B9F" w:rsidP="00A95A7E">
      <w:pPr>
        <w:numPr>
          <w:ilvl w:val="1"/>
          <w:numId w:val="1"/>
        </w:numP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A20B9F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 reviewed our </w:t>
      </w:r>
      <w:r w:rsidR="001E409F">
        <w:rPr>
          <w:rFonts w:asciiTheme="minorHAnsi" w:hAnsiTheme="minorHAnsi" w:cstheme="minorHAnsi"/>
          <w:color w:val="000000" w:themeColor="text1"/>
          <w:sz w:val="22"/>
          <w:szCs w:val="22"/>
        </w:rPr>
        <w:t>CoAEMSP</w:t>
      </w:r>
      <w:r w:rsidR="001E409F"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E409F" w:rsidRPr="008568C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Self-</w:t>
      </w:r>
      <w:r w:rsidR="001E409F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S</w:t>
      </w:r>
      <w:r w:rsidR="001E409F" w:rsidRPr="008568C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tudy Report</w:t>
      </w:r>
      <w:r w:rsidR="001E409F"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prior to submission.</w:t>
      </w:r>
    </w:p>
    <w:p w14:paraId="0ABE983F" w14:textId="76E4B6A2" w:rsidR="00A20B9F" w:rsidRPr="00A20B9F" w:rsidRDefault="00A20B9F" w:rsidP="00A95A7E">
      <w:pPr>
        <w:numPr>
          <w:ilvl w:val="1"/>
          <w:numId w:val="1"/>
        </w:numP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A20B9F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 have not been involved with the </w:t>
      </w:r>
      <w:r w:rsidR="001E409F">
        <w:rPr>
          <w:rFonts w:asciiTheme="minorHAnsi" w:hAnsiTheme="minorHAnsi" w:cstheme="minorHAnsi"/>
          <w:color w:val="000000" w:themeColor="text1"/>
          <w:sz w:val="22"/>
          <w:szCs w:val="22"/>
        </w:rPr>
        <w:t>CoAEMSP</w:t>
      </w:r>
      <w:r w:rsidR="001E409F"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E409F" w:rsidRPr="008568C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Self-</w:t>
      </w:r>
      <w:r w:rsidR="001E409F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S</w:t>
      </w:r>
      <w:r w:rsidR="001E409F" w:rsidRPr="008568C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tudy Report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4CE35432" w14:textId="77777777" w:rsidR="00A20B9F" w:rsidRPr="00A20B9F" w:rsidRDefault="00A20B9F" w:rsidP="00A95A7E">
      <w:pPr>
        <w:spacing w:after="120" w:line="276" w:lineRule="auto"/>
        <w:ind w:left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4821DB8E" w14:textId="77777777" w:rsidR="00A20B9F" w:rsidRPr="008568C3" w:rsidRDefault="00A20B9F" w:rsidP="00A95A7E">
      <w:pPr>
        <w:numPr>
          <w:ilvl w:val="0"/>
          <w:numId w:val="1"/>
        </w:numPr>
        <w:spacing w:after="120" w:line="276" w:lineRule="auto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Check which option below best describes your experience with preparing the CoAEMSP </w:t>
      </w:r>
      <w:r w:rsidRPr="008568C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Annual Report.</w:t>
      </w:r>
    </w:p>
    <w:p w14:paraId="55F0A4CF" w14:textId="7BCA3636" w:rsidR="00A20B9F" w:rsidRPr="00A20B9F" w:rsidRDefault="00A20B9F" w:rsidP="00A95A7E">
      <w:pPr>
        <w:numPr>
          <w:ilvl w:val="1"/>
          <w:numId w:val="1"/>
        </w:numPr>
        <w:tabs>
          <w:tab w:val="clear" w:pos="1080"/>
          <w:tab w:val="num" w:pos="1440"/>
        </w:tabs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A20B9F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 I have been the primary individual responsible for collecting and collating data for the CoAEMSP </w:t>
      </w:r>
      <w:r w:rsidR="006156F1" w:rsidRPr="008568C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Annual Report</w:t>
      </w:r>
      <w:r w:rsidR="006156F1"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and have written the report at least once.</w:t>
      </w:r>
    </w:p>
    <w:p w14:paraId="0BEF8B52" w14:textId="595DA58C" w:rsidR="00A20B9F" w:rsidRPr="00A20B9F" w:rsidRDefault="00A20B9F" w:rsidP="00A95A7E">
      <w:pPr>
        <w:numPr>
          <w:ilvl w:val="1"/>
          <w:numId w:val="1"/>
        </w:numPr>
        <w:tabs>
          <w:tab w:val="clear" w:pos="1080"/>
          <w:tab w:val="num" w:pos="1440"/>
        </w:tabs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A20B9F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 I have been the primary individual </w:t>
      </w:r>
      <w:r w:rsidR="002E1D0F"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responsible for collecting and collating data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for the CoAEMSP </w:t>
      </w:r>
      <w:r w:rsidR="006156F1" w:rsidRPr="008568C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Annual Report</w:t>
      </w:r>
      <w:r w:rsidR="006156F1"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at least once</w:t>
      </w:r>
      <w:r w:rsidR="008C663F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but someone else has written the report.</w:t>
      </w:r>
    </w:p>
    <w:p w14:paraId="7FC06E66" w14:textId="68772533" w:rsidR="00A20B9F" w:rsidRPr="00A20B9F" w:rsidRDefault="00A20B9F" w:rsidP="00A95A7E">
      <w:pPr>
        <w:numPr>
          <w:ilvl w:val="1"/>
          <w:numId w:val="1"/>
        </w:numPr>
        <w:tabs>
          <w:tab w:val="clear" w:pos="1080"/>
          <w:tab w:val="num" w:pos="1440"/>
        </w:tabs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A20B9F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 I have assisted </w:t>
      </w:r>
      <w:r w:rsidR="002E1D0F">
        <w:rPr>
          <w:rFonts w:asciiTheme="minorHAnsi" w:hAnsiTheme="minorHAnsi" w:cstheme="minorHAnsi"/>
          <w:color w:val="000000" w:themeColor="text1"/>
          <w:sz w:val="22"/>
          <w:szCs w:val="22"/>
        </w:rPr>
        <w:t>in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collectin</w:t>
      </w:r>
      <w:r w:rsidR="008C663F">
        <w:rPr>
          <w:rFonts w:asciiTheme="minorHAnsi" w:hAnsiTheme="minorHAnsi" w:cstheme="minorHAnsi"/>
          <w:color w:val="000000" w:themeColor="text1"/>
          <w:sz w:val="22"/>
          <w:szCs w:val="22"/>
        </w:rPr>
        <w:t>g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data for the </w:t>
      </w:r>
      <w:r w:rsidR="002E1D0F"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CoAEMSP </w:t>
      </w:r>
      <w:r w:rsidR="002E1D0F" w:rsidRPr="008568C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Annual Report</w:t>
      </w:r>
      <w:r w:rsidR="002E1D0F"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and </w:t>
      </w:r>
      <w:r w:rsidR="002E1D0F">
        <w:rPr>
          <w:rFonts w:asciiTheme="minorHAnsi" w:hAnsiTheme="minorHAnsi" w:cstheme="minorHAnsi"/>
          <w:color w:val="000000" w:themeColor="text1"/>
          <w:sz w:val="22"/>
          <w:szCs w:val="22"/>
        </w:rPr>
        <w:t>have written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375282">
        <w:rPr>
          <w:rFonts w:asciiTheme="minorHAnsi" w:hAnsiTheme="minorHAnsi" w:cstheme="minorHAnsi"/>
          <w:color w:val="000000" w:themeColor="text1"/>
          <w:sz w:val="22"/>
          <w:szCs w:val="22"/>
        </w:rPr>
        <w:t>i</w:t>
      </w:r>
      <w:r w:rsidR="006156F1" w:rsidRPr="008568C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t</w:t>
      </w:r>
      <w:r w:rsidR="006156F1"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at least once.</w:t>
      </w:r>
    </w:p>
    <w:p w14:paraId="1458464E" w14:textId="172E4C02" w:rsidR="00A20B9F" w:rsidRPr="00A20B9F" w:rsidRDefault="00A20B9F" w:rsidP="00A95A7E">
      <w:pPr>
        <w:numPr>
          <w:ilvl w:val="1"/>
          <w:numId w:val="1"/>
        </w:numPr>
        <w:tabs>
          <w:tab w:val="clear" w:pos="1080"/>
          <w:tab w:val="num" w:pos="1440"/>
        </w:tabs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A20B9F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 I have not participated in </w:t>
      </w:r>
      <w:r w:rsidR="008C663F"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collectin</w:t>
      </w:r>
      <w:r w:rsidR="008C663F">
        <w:rPr>
          <w:rFonts w:asciiTheme="minorHAnsi" w:hAnsiTheme="minorHAnsi" w:cstheme="minorHAnsi"/>
          <w:color w:val="000000" w:themeColor="text1"/>
          <w:sz w:val="22"/>
          <w:szCs w:val="22"/>
        </w:rPr>
        <w:t>g</w:t>
      </w:r>
      <w:r w:rsidR="008C663F"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C663F">
        <w:rPr>
          <w:rFonts w:asciiTheme="minorHAnsi" w:hAnsiTheme="minorHAnsi" w:cstheme="minorHAnsi"/>
          <w:color w:val="000000" w:themeColor="text1"/>
          <w:sz w:val="22"/>
          <w:szCs w:val="22"/>
        </w:rPr>
        <w:t>the</w:t>
      </w:r>
      <w:r w:rsidR="008C663F"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data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or </w:t>
      </w:r>
      <w:r w:rsidR="006156F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writing the CoAEMSP </w:t>
      </w:r>
      <w:r w:rsidR="006156F1" w:rsidRPr="008568C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Annual Report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198DCC92" w14:textId="72D8C1D6" w:rsidR="00A20B9F" w:rsidRPr="00A20B9F" w:rsidRDefault="00A20B9F" w:rsidP="00A95A7E">
      <w:pPr>
        <w:numPr>
          <w:ilvl w:val="1"/>
          <w:numId w:val="1"/>
        </w:numPr>
        <w:tabs>
          <w:tab w:val="clear" w:pos="1080"/>
          <w:tab w:val="num" w:pos="1440"/>
        </w:tabs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A20B9F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 I have reviewed the data and the CoAEMSP </w:t>
      </w:r>
      <w:r w:rsidR="006156F1" w:rsidRPr="008568C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Annual Report</w:t>
      </w:r>
      <w:r w:rsidR="006156F1"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prior to submission.</w:t>
      </w:r>
    </w:p>
    <w:p w14:paraId="6FEDB349" w14:textId="77777777" w:rsidR="00A20B9F" w:rsidRPr="00A20B9F" w:rsidRDefault="00A20B9F" w:rsidP="00A95A7E">
      <w:pP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D03E4D8" w14:textId="0B0813B3" w:rsidR="00A20B9F" w:rsidRPr="00A20B9F" w:rsidRDefault="00A20B9F" w:rsidP="00A95A7E">
      <w:pPr>
        <w:numPr>
          <w:ilvl w:val="0"/>
          <w:numId w:val="1"/>
        </w:numP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Check which option below best describes your experience with a site visit by the CoAEMSP:</w:t>
      </w:r>
    </w:p>
    <w:p w14:paraId="696EE68B" w14:textId="5953333C" w:rsidR="00A20B9F" w:rsidRPr="00A20B9F" w:rsidRDefault="00A20B9F" w:rsidP="00A95A7E">
      <w:pPr>
        <w:numPr>
          <w:ilvl w:val="1"/>
          <w:numId w:val="1"/>
        </w:numP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A20B9F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 I have been the primary individual responsible for planning and </w:t>
      </w:r>
      <w:r w:rsidR="002E1D0F">
        <w:rPr>
          <w:rFonts w:asciiTheme="minorHAnsi" w:hAnsiTheme="minorHAnsi" w:cstheme="minorHAnsi"/>
          <w:color w:val="000000" w:themeColor="text1"/>
          <w:sz w:val="22"/>
          <w:szCs w:val="22"/>
        </w:rPr>
        <w:t>hosting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the site visit at least once.</w:t>
      </w:r>
    </w:p>
    <w:p w14:paraId="5E8F458D" w14:textId="4C34CDA2" w:rsidR="00A20B9F" w:rsidRPr="00A20B9F" w:rsidRDefault="00A20B9F" w:rsidP="00A95A7E">
      <w:pPr>
        <w:numPr>
          <w:ilvl w:val="1"/>
          <w:numId w:val="1"/>
        </w:numP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A20B9F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 I have assisted in the planning and coordination for the site visit at least once.</w:t>
      </w:r>
    </w:p>
    <w:p w14:paraId="396C1102" w14:textId="41344A50" w:rsidR="00A20B9F" w:rsidRDefault="00A20B9F" w:rsidP="00A95A7E">
      <w:pPr>
        <w:numPr>
          <w:ilvl w:val="1"/>
          <w:numId w:val="1"/>
        </w:numP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A20B9F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 I was present for and participated in the site visit at least once.</w:t>
      </w:r>
    </w:p>
    <w:p w14:paraId="61D6C7E0" w14:textId="26CE7A67" w:rsidR="0060714E" w:rsidRPr="00375282" w:rsidRDefault="0060714E" w:rsidP="00375282">
      <w:pPr>
        <w:numPr>
          <w:ilvl w:val="1"/>
          <w:numId w:val="1"/>
        </w:numP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A20B9F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 I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have not participated in </w:t>
      </w:r>
      <w:r w:rsidR="0037528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site visit process.</w:t>
      </w:r>
    </w:p>
    <w:p w14:paraId="01D54AF4" w14:textId="77777777" w:rsidR="00A20B9F" w:rsidRPr="00A20B9F" w:rsidRDefault="00A20B9F" w:rsidP="00A95A7E">
      <w:pPr>
        <w:spacing w:after="120" w:line="276" w:lineRule="auto"/>
        <w:ind w:left="36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055204F" w14:textId="77777777" w:rsidR="002E1D0F" w:rsidRDefault="00A20B9F" w:rsidP="00A95A7E">
      <w:pPr>
        <w:numPr>
          <w:ilvl w:val="0"/>
          <w:numId w:val="1"/>
        </w:numP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Would you be comfortable interviewing physicians, presidents/CEOs, and deans?</w:t>
      </w:r>
    </w:p>
    <w:p w14:paraId="6EA92238" w14:textId="0E286F52" w:rsidR="00A20B9F" w:rsidRPr="00A20B9F" w:rsidRDefault="00A20B9F" w:rsidP="002E1D0F">
      <w:pPr>
        <w:spacing w:after="120" w:line="276" w:lineRule="auto"/>
        <w:ind w:left="720"/>
        <w:outlineLvl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A20B9F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Yes    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instrText xml:space="preserve"> FORMCHECKBOX </w:instrText>
      </w:r>
      <w:r w:rsidR="00231204" w:rsidRPr="00A20B9F">
        <w:rPr>
          <w:rFonts w:asciiTheme="minorHAnsi" w:hAnsiTheme="minorHAnsi" w:cstheme="minorHAnsi"/>
          <w:color w:val="000000" w:themeColor="text1"/>
          <w:sz w:val="22"/>
          <w:szCs w:val="22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separate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No</w:t>
      </w:r>
    </w:p>
    <w:p w14:paraId="6992A54C" w14:textId="77777777" w:rsidR="00A20B9F" w:rsidRPr="00A20B9F" w:rsidRDefault="00A20B9F" w:rsidP="00A95A7E">
      <w:pP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FF177CF" w14:textId="4D310C1A" w:rsidR="00A20B9F" w:rsidRPr="002E1D0F" w:rsidRDefault="00A20B9F" w:rsidP="00A95A7E">
      <w:pPr>
        <w:numPr>
          <w:ilvl w:val="0"/>
          <w:numId w:val="1"/>
        </w:numP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Share why you would like to serve as a site visitor for CoAEMSP.</w:t>
      </w:r>
    </w:p>
    <w:p w14:paraId="7D8E2653" w14:textId="0202F59E" w:rsidR="00A20B9F" w:rsidRPr="00A20B9F" w:rsidRDefault="00A20B9F" w:rsidP="00A95A7E">
      <w:pPr>
        <w:spacing w:after="120" w:line="276" w:lineRule="auto"/>
        <w:ind w:left="720"/>
        <w:outlineLvl w:val="0"/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</w:pP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fldChar w:fldCharType="separate"/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fldChar w:fldCharType="end"/>
      </w:r>
    </w:p>
    <w:p w14:paraId="51612E18" w14:textId="77777777" w:rsidR="00A20B9F" w:rsidRPr="00A20B9F" w:rsidRDefault="00A20B9F" w:rsidP="00A95A7E">
      <w:pP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972AECA" w14:textId="5653EE70" w:rsidR="00A20B9F" w:rsidRPr="002E1D0F" w:rsidRDefault="00A20B9F" w:rsidP="00A95A7E">
      <w:pPr>
        <w:numPr>
          <w:ilvl w:val="0"/>
          <w:numId w:val="1"/>
        </w:numP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What would you like the CoAEMSP to know when considering your application for the site visitor</w:t>
      </w:r>
      <w:r w:rsidR="002E1D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role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?</w:t>
      </w:r>
    </w:p>
    <w:p w14:paraId="1FA86329" w14:textId="6C85184A" w:rsidR="00A20B9F" w:rsidRPr="00A20B9F" w:rsidRDefault="00A20B9F" w:rsidP="00A95A7E">
      <w:pPr>
        <w:spacing w:after="120" w:line="276" w:lineRule="auto"/>
        <w:ind w:left="720"/>
        <w:outlineLvl w:val="0"/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</w:pP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fldChar w:fldCharType="separate"/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fldChar w:fldCharType="end"/>
      </w:r>
    </w:p>
    <w:p w14:paraId="19F0E554" w14:textId="77777777" w:rsidR="00A20B9F" w:rsidRPr="00A20B9F" w:rsidRDefault="00A20B9F" w:rsidP="00A95A7E">
      <w:pPr>
        <w:spacing w:after="120" w:line="276" w:lineRule="auto"/>
        <w:ind w:left="36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678B36E" w14:textId="63132670" w:rsidR="00A20B9F" w:rsidRPr="002E1D0F" w:rsidRDefault="00A20B9F" w:rsidP="00A95A7E">
      <w:pPr>
        <w:numPr>
          <w:ilvl w:val="0"/>
          <w:numId w:val="1"/>
        </w:numP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Travel disruption is inevitable (</w:t>
      </w:r>
      <w:r w:rsidR="002E1D0F">
        <w:rPr>
          <w:rFonts w:asciiTheme="minorHAnsi" w:hAnsiTheme="minorHAnsi" w:cstheme="minorHAnsi"/>
          <w:color w:val="000000" w:themeColor="text1"/>
          <w:sz w:val="22"/>
          <w:szCs w:val="22"/>
        </w:rPr>
        <w:t>e.g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., flight cancellations</w:t>
      </w:r>
      <w:r w:rsidR="002E1D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delays). How do you plan to handle travel disruption as a site visitor?</w:t>
      </w:r>
    </w:p>
    <w:p w14:paraId="1F884BDE" w14:textId="60846970" w:rsidR="00A20B9F" w:rsidRPr="00A20B9F" w:rsidRDefault="00A20B9F" w:rsidP="00A95A7E">
      <w:pPr>
        <w:spacing w:after="120" w:line="276" w:lineRule="auto"/>
        <w:ind w:left="720"/>
        <w:outlineLvl w:val="0"/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</w:pP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fldChar w:fldCharType="separate"/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fldChar w:fldCharType="end"/>
      </w:r>
    </w:p>
    <w:p w14:paraId="4AD3535F" w14:textId="77777777" w:rsidR="00A20B9F" w:rsidRPr="00A20B9F" w:rsidRDefault="00A20B9F" w:rsidP="00A95A7E">
      <w:pPr>
        <w:spacing w:after="120" w:line="276" w:lineRule="auto"/>
        <w:ind w:left="36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BEF65C8" w14:textId="7B91CEF6" w:rsidR="00A20B9F" w:rsidRPr="002E1D0F" w:rsidRDefault="00A20B9F" w:rsidP="00A95A7E">
      <w:pPr>
        <w:numPr>
          <w:ilvl w:val="0"/>
          <w:numId w:val="1"/>
        </w:numP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Scenario: You and your partner are visiting </w:t>
      </w:r>
      <w:r w:rsidR="002E1D0F">
        <w:rPr>
          <w:rFonts w:asciiTheme="minorHAnsi" w:hAnsiTheme="minorHAnsi" w:cstheme="minorHAnsi"/>
          <w:color w:val="000000" w:themeColor="text1"/>
          <w:sz w:val="22"/>
          <w:szCs w:val="22"/>
        </w:rPr>
        <w:t>a p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rogram. There is a difference </w:t>
      </w:r>
      <w:r w:rsidR="002E1D0F">
        <w:rPr>
          <w:rFonts w:asciiTheme="minorHAnsi" w:hAnsiTheme="minorHAnsi" w:cstheme="minorHAnsi"/>
          <w:color w:val="000000" w:themeColor="text1"/>
          <w:sz w:val="22"/>
          <w:szCs w:val="22"/>
        </w:rPr>
        <w:t>of opinion in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how a program meets a particular accreditation standard. Describe how you might approach this situation.</w:t>
      </w:r>
    </w:p>
    <w:p w14:paraId="1A206BAC" w14:textId="3C43EE04" w:rsidR="00A20B9F" w:rsidRPr="00A20B9F" w:rsidRDefault="00A20B9F" w:rsidP="00A95A7E">
      <w:pPr>
        <w:spacing w:after="120" w:line="276" w:lineRule="auto"/>
        <w:ind w:left="720"/>
        <w:outlineLvl w:val="0"/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</w:pP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fldChar w:fldCharType="separate"/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fldChar w:fldCharType="end"/>
      </w:r>
    </w:p>
    <w:p w14:paraId="68CF59EF" w14:textId="77777777" w:rsidR="00A20B9F" w:rsidRPr="00A20B9F" w:rsidRDefault="00A20B9F" w:rsidP="00A95A7E">
      <w:pP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C6C6499" w14:textId="4CA5DEA4" w:rsidR="00A20B9F" w:rsidRPr="002E1D0F" w:rsidRDefault="00A20B9F" w:rsidP="00A95A7E">
      <w:pPr>
        <w:numPr>
          <w:ilvl w:val="0"/>
          <w:numId w:val="1"/>
        </w:numP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Scenario: You have encountered a situation where the program does something vastly different than your own program. Describe how you would process and respond to this situation, keeping in mind the accreditation standards.</w:t>
      </w:r>
    </w:p>
    <w:p w14:paraId="655C3B30" w14:textId="77B41871" w:rsidR="00A20B9F" w:rsidRPr="00A20B9F" w:rsidRDefault="00A20B9F" w:rsidP="00A95A7E">
      <w:pPr>
        <w:spacing w:after="120" w:line="276" w:lineRule="auto"/>
        <w:ind w:left="720"/>
        <w:outlineLvl w:val="0"/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</w:pP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fldChar w:fldCharType="separate"/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fldChar w:fldCharType="end"/>
      </w:r>
    </w:p>
    <w:p w14:paraId="1E579926" w14:textId="77777777" w:rsidR="00A20B9F" w:rsidRPr="00A20B9F" w:rsidRDefault="00A20B9F" w:rsidP="00A95A7E">
      <w:pP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5156492" w14:textId="5E4B7075" w:rsidR="00A20B9F" w:rsidRPr="00BF6D9B" w:rsidRDefault="00A20B9F" w:rsidP="00BF6D9B">
      <w:pPr>
        <w:numPr>
          <w:ilvl w:val="0"/>
          <w:numId w:val="1"/>
        </w:numP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Who accredits Paramedic educational programs? </w:t>
      </w:r>
    </w:p>
    <w:p w14:paraId="572C4FB0" w14:textId="3F1C6B1E" w:rsidR="00A20B9F" w:rsidRPr="00BF6D9B" w:rsidRDefault="00A20B9F" w:rsidP="00BF6D9B">
      <w:pPr>
        <w:spacing w:after="120" w:line="276" w:lineRule="auto"/>
        <w:ind w:left="720"/>
        <w:outlineLvl w:val="0"/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</w:pP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fldChar w:fldCharType="separate"/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fldChar w:fldCharType="end"/>
      </w:r>
    </w:p>
    <w:p w14:paraId="59F9FA30" w14:textId="77777777" w:rsidR="00A20B9F" w:rsidRPr="00A20B9F" w:rsidRDefault="00A20B9F" w:rsidP="00A95A7E">
      <w:pPr>
        <w:pBdr>
          <w:bottom w:val="double" w:sz="6" w:space="1" w:color="auto"/>
        </w:pBd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5FFE8D0" w14:textId="77777777" w:rsidR="00A20B9F" w:rsidRPr="00A20B9F" w:rsidRDefault="00A20B9F" w:rsidP="00A95A7E">
      <w:pPr>
        <w:spacing w:after="120" w:line="276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075F36F" w14:textId="77777777" w:rsidR="00BF6D9B" w:rsidRDefault="00A20B9F" w:rsidP="00A95A7E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F6D9B">
        <w:rPr>
          <w:rFonts w:asciiTheme="minorHAnsi" w:hAnsiTheme="minorHAnsi" w:cstheme="minorHAnsi"/>
          <w:bCs/>
          <w:color w:val="318DC0" w:themeColor="accent4"/>
          <w:sz w:val="22"/>
          <w:szCs w:val="22"/>
        </w:rPr>
        <w:t>QUESTIONS?</w:t>
      </w:r>
      <w:r w:rsidR="00BF6D9B" w:rsidRPr="00BF6D9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Contact </w:t>
      </w:r>
      <w:r w:rsidRPr="00A20B9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Jennifer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 Anderson Warwick</w:t>
      </w:r>
    </w:p>
    <w:p w14:paraId="2671D254" w14:textId="6C80B4C2" w:rsidR="00266645" w:rsidRDefault="00A20B9F" w:rsidP="00266645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jennifer@coaemsp.org | P: 214-703-8445, x114</w:t>
      </w:r>
    </w:p>
    <w:p w14:paraId="1F9EFB85" w14:textId="77777777" w:rsidR="00266645" w:rsidRPr="00A20B9F" w:rsidRDefault="00266645" w:rsidP="00266645">
      <w:pPr>
        <w:pBdr>
          <w:bottom w:val="double" w:sz="6" w:space="1" w:color="auto"/>
        </w:pBdr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45EAB07" w14:textId="77777777" w:rsidR="00266645" w:rsidRPr="00A20B9F" w:rsidRDefault="00266645" w:rsidP="00266645">
      <w:pPr>
        <w:pStyle w:val="TableofContentsEntry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ED410FE" w14:textId="77777777" w:rsidR="00266645" w:rsidRPr="00A20B9F" w:rsidRDefault="00266645" w:rsidP="00266645">
      <w:pPr>
        <w:pStyle w:val="TableofContentsEntry"/>
        <w:numPr>
          <w:ilvl w:val="0"/>
          <w:numId w:val="0"/>
        </w:numPr>
        <w:spacing w:line="276" w:lineRule="auto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ACKNOWLEDGEMENT OF THE EXPECTATIONS OF A SITE VISITOR</w:t>
      </w:r>
    </w:p>
    <w:p w14:paraId="589CDE60" w14:textId="77777777" w:rsidR="00266645" w:rsidRPr="00A20B9F" w:rsidRDefault="00266645" w:rsidP="00266645">
      <w:pPr>
        <w:pStyle w:val="TableofContentsEntry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50BFDB1" w14:textId="6208B17E" w:rsidR="00266645" w:rsidRPr="00A20B9F" w:rsidRDefault="00266645" w:rsidP="00F10246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I, </w:t>
      </w:r>
      <w:r w:rsidRPr="00A20B9F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  <w:u w:val="single"/>
        </w:rPr>
        <w:fldChar w:fldCharType="separate"/>
      </w:r>
      <w:r w:rsidR="00231204">
        <w:rPr>
          <w:rFonts w:asciiTheme="minorHAnsi" w:hAnsiTheme="minorHAnsi" w:cstheme="minorHAnsi"/>
          <w:b/>
          <w:bCs/>
          <w:i/>
          <w:iCs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b/>
          <w:bCs/>
          <w:i/>
          <w:iCs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b/>
          <w:bCs/>
          <w:i/>
          <w:iCs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b/>
          <w:bCs/>
          <w:i/>
          <w:iCs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b/>
          <w:bCs/>
          <w:i/>
          <w:iCs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  <w:u w:val="single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, acknowledge the expectations of the CoAEMSP Site Visitor and agree to participate in a minimum of 4 site visits in a 24-month period; strive for solid quality assurance reports from peers and programs; and attend required CE sessions. I understand that if the CAAHEP-accredited Paramedic educational program with which I work falls out of good standing with CoAEMSP or CAAHEP, this may affect my status as a CoAEMSP site visitor.</w:t>
      </w:r>
    </w:p>
    <w:p w14:paraId="08102999" w14:textId="77777777" w:rsidR="00266645" w:rsidRPr="00A20B9F" w:rsidRDefault="00266645" w:rsidP="00266645">
      <w:pPr>
        <w:pStyle w:val="TableofContentsEntry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94536" w14:textId="118068F9" w:rsidR="00A20B9F" w:rsidRPr="00A20B9F" w:rsidRDefault="00266645" w:rsidP="009F754A">
      <w:pPr>
        <w:pStyle w:val="TableofContentsEntry"/>
        <w:numPr>
          <w:ilvl w:val="0"/>
          <w:numId w:val="0"/>
        </w:numPr>
        <w:tabs>
          <w:tab w:val="left" w:pos="5040"/>
        </w:tabs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separate"/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ab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instrText xml:space="preserve"> FORMTEXT </w:instrTex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separate"/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="00231204">
        <w:rPr>
          <w:rFonts w:asciiTheme="minorHAnsi" w:hAnsiTheme="minorHAnsi" w:cstheme="minorHAnsi"/>
          <w:noProof/>
          <w:color w:val="000000" w:themeColor="text1"/>
          <w:sz w:val="22"/>
          <w:szCs w:val="22"/>
          <w:u w:val="single"/>
        </w:rPr>
        <w:t> 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fldChar w:fldCharType="end"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br/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Name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Date</w:t>
      </w:r>
      <w:r w:rsidR="009F754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20B9F"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br w:type="page"/>
      </w:r>
    </w:p>
    <w:p w14:paraId="2C823354" w14:textId="40F3FD73" w:rsidR="00A20B9F" w:rsidRPr="00A20B9F" w:rsidRDefault="00A20B9F" w:rsidP="00266645">
      <w:pPr>
        <w:spacing w:after="120" w:line="276" w:lineRule="auto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>SITE VISITOR QUALIFICATIONS</w:t>
      </w:r>
    </w:p>
    <w:p w14:paraId="19F7EBF8" w14:textId="77777777" w:rsidR="00A20B9F" w:rsidRPr="00A20B9F" w:rsidRDefault="00A20B9F" w:rsidP="00A95A7E">
      <w:pPr>
        <w:widowControl w:val="0"/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ALL Site Visitors</w:t>
      </w:r>
    </w:p>
    <w:p w14:paraId="57244363" w14:textId="77777777" w:rsidR="00A20B9F" w:rsidRPr="00A20B9F" w:rsidRDefault="00A20B9F" w:rsidP="00A95A7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630" w:hanging="410"/>
        <w:rPr>
          <w:rFonts w:asciiTheme="minorHAnsi" w:hAnsiTheme="minorHAnsi" w:cstheme="minorHAnsi"/>
          <w:sz w:val="22"/>
          <w:szCs w:val="22"/>
        </w:rPr>
      </w:pPr>
      <w:r w:rsidRPr="00A20B9F">
        <w:rPr>
          <w:rFonts w:asciiTheme="minorHAnsi" w:hAnsiTheme="minorHAnsi" w:cstheme="minorHAnsi"/>
          <w:sz w:val="22"/>
          <w:szCs w:val="22"/>
        </w:rPr>
        <w:t xml:space="preserve">Successful completion of the Site Visitor Workshop under the current CAAHEP </w:t>
      </w:r>
      <w:r w:rsidRPr="00A20B9F">
        <w:rPr>
          <w:rFonts w:asciiTheme="minorHAnsi" w:hAnsiTheme="minorHAnsi" w:cstheme="minorHAnsi"/>
          <w:i/>
          <w:sz w:val="22"/>
          <w:szCs w:val="22"/>
        </w:rPr>
        <w:t>Standards</w:t>
      </w:r>
      <w:r w:rsidRPr="00A20B9F">
        <w:rPr>
          <w:rFonts w:asciiTheme="minorHAnsi" w:hAnsiTheme="minorHAnsi" w:cstheme="minorHAnsi"/>
          <w:sz w:val="22"/>
          <w:szCs w:val="22"/>
        </w:rPr>
        <w:t>.</w:t>
      </w:r>
    </w:p>
    <w:p w14:paraId="3FF5898F" w14:textId="0A7E08AA" w:rsidR="00A20B9F" w:rsidRPr="00266645" w:rsidRDefault="00A20B9F" w:rsidP="00A95A7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630" w:hanging="410"/>
        <w:rPr>
          <w:rFonts w:asciiTheme="minorHAnsi" w:hAnsiTheme="minorHAnsi" w:cstheme="minorHAnsi"/>
          <w:sz w:val="22"/>
          <w:szCs w:val="22"/>
        </w:rPr>
      </w:pPr>
      <w:r w:rsidRPr="00A20B9F">
        <w:rPr>
          <w:rFonts w:asciiTheme="minorHAnsi" w:hAnsiTheme="minorHAnsi" w:cstheme="minorHAnsi"/>
          <w:sz w:val="22"/>
          <w:szCs w:val="22"/>
        </w:rPr>
        <w:t>If with a CAAHEP</w:t>
      </w:r>
      <w:r w:rsidR="00A715F8">
        <w:rPr>
          <w:rFonts w:asciiTheme="minorHAnsi" w:hAnsiTheme="minorHAnsi" w:cstheme="minorHAnsi"/>
          <w:sz w:val="22"/>
          <w:szCs w:val="22"/>
        </w:rPr>
        <w:t>-</w:t>
      </w:r>
      <w:r w:rsidRPr="00A20B9F">
        <w:rPr>
          <w:rFonts w:asciiTheme="minorHAnsi" w:hAnsiTheme="minorHAnsi" w:cstheme="minorHAnsi"/>
          <w:sz w:val="22"/>
          <w:szCs w:val="22"/>
        </w:rPr>
        <w:t>accredited Paramedic educational program, the program must be in good standing.</w:t>
      </w:r>
    </w:p>
    <w:p w14:paraId="49AAFCE7" w14:textId="77777777" w:rsidR="00A20B9F" w:rsidRPr="00A20B9F" w:rsidRDefault="00A20B9F" w:rsidP="00A95A7E">
      <w:pPr>
        <w:widowControl w:val="0"/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Paramedic Educator</w:t>
      </w:r>
    </w:p>
    <w:p w14:paraId="3FB50E79" w14:textId="77777777" w:rsidR="00A20B9F" w:rsidRPr="00A20B9F" w:rsidRDefault="00A20B9F" w:rsidP="00A95A7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630" w:hanging="410"/>
        <w:rPr>
          <w:rFonts w:asciiTheme="minorHAnsi" w:hAnsiTheme="minorHAnsi" w:cstheme="minorHAnsi"/>
          <w:sz w:val="22"/>
          <w:szCs w:val="22"/>
        </w:rPr>
      </w:pPr>
      <w:r w:rsidRPr="00A20B9F">
        <w:rPr>
          <w:rFonts w:asciiTheme="minorHAnsi" w:hAnsiTheme="minorHAnsi" w:cstheme="minorHAnsi"/>
          <w:sz w:val="22"/>
          <w:szCs w:val="22"/>
        </w:rPr>
        <w:t>Employed as an educator in a CAAHEP-accredited Paramedic educational program, at least 30% employee to the program, or if retired and not currently working in a CAAHEP-accredited Paramedic educational program, has worked in EMS education within the past 5 years.</w:t>
      </w:r>
    </w:p>
    <w:p w14:paraId="1FF908A8" w14:textId="77777777" w:rsidR="00A20B9F" w:rsidRPr="00A20B9F" w:rsidRDefault="00A20B9F" w:rsidP="00A95A7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630" w:hanging="410"/>
        <w:rPr>
          <w:rFonts w:asciiTheme="minorHAnsi" w:hAnsiTheme="minorHAnsi" w:cstheme="minorHAnsi"/>
          <w:sz w:val="22"/>
          <w:szCs w:val="22"/>
        </w:rPr>
      </w:pPr>
      <w:r w:rsidRPr="00A20B9F">
        <w:rPr>
          <w:rFonts w:asciiTheme="minorHAnsi" w:hAnsiTheme="minorHAnsi" w:cstheme="minorHAnsi"/>
          <w:sz w:val="22"/>
          <w:szCs w:val="22"/>
        </w:rPr>
        <w:t>At least 2 years of full-time experience or 5 years of part-time experience as a Paramedic educator in a CAAHEP-accredited Paramedic educational program.</w:t>
      </w:r>
    </w:p>
    <w:p w14:paraId="2FCDE08F" w14:textId="77777777" w:rsidR="00A20B9F" w:rsidRPr="00A20B9F" w:rsidRDefault="00A20B9F" w:rsidP="00A95A7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630" w:hanging="410"/>
        <w:rPr>
          <w:rFonts w:asciiTheme="minorHAnsi" w:hAnsiTheme="minorHAnsi" w:cstheme="minorHAnsi"/>
          <w:sz w:val="22"/>
          <w:szCs w:val="22"/>
        </w:rPr>
      </w:pPr>
      <w:r w:rsidRPr="00A20B9F">
        <w:rPr>
          <w:rFonts w:asciiTheme="minorHAnsi" w:hAnsiTheme="minorHAnsi" w:cstheme="minorHAnsi"/>
          <w:sz w:val="22"/>
          <w:szCs w:val="22"/>
        </w:rPr>
        <w:t>Knowledgeable about education issues, especially curriculum, exam development, program evaluation, and student evaluation.</w:t>
      </w:r>
    </w:p>
    <w:p w14:paraId="082CAB63" w14:textId="77777777" w:rsidR="00A20B9F" w:rsidRPr="00A20B9F" w:rsidRDefault="00A20B9F" w:rsidP="00A95A7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630" w:hanging="410"/>
        <w:rPr>
          <w:rFonts w:asciiTheme="minorHAnsi" w:hAnsiTheme="minorHAnsi" w:cstheme="minorHAnsi"/>
          <w:sz w:val="22"/>
          <w:szCs w:val="22"/>
        </w:rPr>
      </w:pPr>
      <w:r w:rsidRPr="00A20B9F">
        <w:rPr>
          <w:rFonts w:asciiTheme="minorHAnsi" w:hAnsiTheme="minorHAnsi" w:cstheme="minorHAnsi"/>
          <w:sz w:val="22"/>
          <w:szCs w:val="22"/>
        </w:rPr>
        <w:t>Minimum of a bachelor's degree.</w:t>
      </w:r>
    </w:p>
    <w:p w14:paraId="07AE473B" w14:textId="37933CDF" w:rsidR="00A20B9F" w:rsidRPr="00266645" w:rsidRDefault="00A20B9F" w:rsidP="00A95A7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630" w:hanging="410"/>
        <w:rPr>
          <w:rFonts w:asciiTheme="minorHAnsi" w:hAnsiTheme="minorHAnsi" w:cstheme="minorHAnsi"/>
          <w:sz w:val="22"/>
          <w:szCs w:val="22"/>
        </w:rPr>
      </w:pPr>
      <w:r w:rsidRPr="00A20B9F">
        <w:rPr>
          <w:rFonts w:asciiTheme="minorHAnsi" w:hAnsiTheme="minorHAnsi" w:cstheme="minorHAnsi"/>
          <w:sz w:val="22"/>
          <w:szCs w:val="22"/>
        </w:rPr>
        <w:t xml:space="preserve">Qualify as a program director under the current CAAHEP </w:t>
      </w:r>
      <w:r w:rsidRPr="00A20B9F">
        <w:rPr>
          <w:rFonts w:asciiTheme="minorHAnsi" w:hAnsiTheme="minorHAnsi" w:cstheme="minorHAnsi"/>
          <w:i/>
          <w:sz w:val="22"/>
          <w:szCs w:val="22"/>
        </w:rPr>
        <w:t>Standards</w:t>
      </w:r>
      <w:r w:rsidRPr="00A20B9F">
        <w:rPr>
          <w:rFonts w:asciiTheme="minorHAnsi" w:hAnsiTheme="minorHAnsi" w:cstheme="minorHAnsi"/>
          <w:sz w:val="22"/>
          <w:szCs w:val="22"/>
        </w:rPr>
        <w:t>.</w:t>
      </w:r>
    </w:p>
    <w:p w14:paraId="43EF5C47" w14:textId="77777777" w:rsidR="00A20B9F" w:rsidRPr="00A20B9F" w:rsidRDefault="00A20B9F" w:rsidP="00A95A7E">
      <w:pPr>
        <w:widowControl w:val="0"/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Physician</w:t>
      </w:r>
    </w:p>
    <w:p w14:paraId="50B3F253" w14:textId="77777777" w:rsidR="00A20B9F" w:rsidRPr="00A20B9F" w:rsidRDefault="00A20B9F" w:rsidP="00A95A7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630" w:hanging="410"/>
        <w:rPr>
          <w:rFonts w:asciiTheme="minorHAnsi" w:hAnsiTheme="minorHAnsi" w:cstheme="minorHAnsi"/>
          <w:sz w:val="22"/>
          <w:szCs w:val="22"/>
        </w:rPr>
      </w:pPr>
      <w:r w:rsidRPr="00A20B9F">
        <w:rPr>
          <w:rFonts w:asciiTheme="minorHAnsi" w:hAnsiTheme="minorHAnsi" w:cstheme="minorHAnsi"/>
          <w:sz w:val="22"/>
          <w:szCs w:val="22"/>
        </w:rPr>
        <w:t>Actively involved in a Paramedic educational program.</w:t>
      </w:r>
    </w:p>
    <w:p w14:paraId="22642E86" w14:textId="77777777" w:rsidR="00A20B9F" w:rsidRPr="00A20B9F" w:rsidRDefault="00A20B9F" w:rsidP="00A95A7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630" w:hanging="410"/>
        <w:rPr>
          <w:rFonts w:asciiTheme="minorHAnsi" w:hAnsiTheme="minorHAnsi" w:cstheme="minorHAnsi"/>
          <w:sz w:val="22"/>
          <w:szCs w:val="22"/>
        </w:rPr>
      </w:pPr>
      <w:r w:rsidRPr="00A20B9F">
        <w:rPr>
          <w:rFonts w:asciiTheme="minorHAnsi" w:hAnsiTheme="minorHAnsi" w:cstheme="minorHAnsi"/>
          <w:sz w:val="22"/>
          <w:szCs w:val="22"/>
        </w:rPr>
        <w:t>Knowledgeable about education issues.</w:t>
      </w:r>
    </w:p>
    <w:p w14:paraId="78599262" w14:textId="77777777" w:rsidR="00A20B9F" w:rsidRPr="00A20B9F" w:rsidRDefault="00A20B9F" w:rsidP="00A95A7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630" w:hanging="410"/>
        <w:rPr>
          <w:rFonts w:asciiTheme="minorHAnsi" w:hAnsiTheme="minorHAnsi" w:cstheme="minorHAnsi"/>
          <w:sz w:val="22"/>
          <w:szCs w:val="22"/>
        </w:rPr>
      </w:pPr>
      <w:r w:rsidRPr="00A20B9F">
        <w:rPr>
          <w:rFonts w:asciiTheme="minorHAnsi" w:hAnsiTheme="minorHAnsi" w:cstheme="minorHAnsi"/>
          <w:sz w:val="22"/>
          <w:szCs w:val="22"/>
        </w:rPr>
        <w:t xml:space="preserve">Qualify as a medical director under the current CAAHEP </w:t>
      </w:r>
      <w:r w:rsidRPr="00A20B9F">
        <w:rPr>
          <w:rFonts w:asciiTheme="minorHAnsi" w:hAnsiTheme="minorHAnsi" w:cstheme="minorHAnsi"/>
          <w:i/>
          <w:sz w:val="22"/>
          <w:szCs w:val="22"/>
        </w:rPr>
        <w:t>Standards</w:t>
      </w:r>
      <w:r w:rsidRPr="00A20B9F">
        <w:rPr>
          <w:rFonts w:asciiTheme="minorHAnsi" w:hAnsiTheme="minorHAnsi" w:cstheme="minorHAnsi"/>
          <w:sz w:val="22"/>
          <w:szCs w:val="22"/>
        </w:rPr>
        <w:t>.</w:t>
      </w:r>
    </w:p>
    <w:p w14:paraId="1C57D0C3" w14:textId="234A7A9D" w:rsidR="00A20B9F" w:rsidRPr="00266645" w:rsidRDefault="00A20B9F" w:rsidP="0026664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630" w:hanging="410"/>
        <w:rPr>
          <w:rFonts w:asciiTheme="minorHAnsi" w:hAnsiTheme="minorHAnsi" w:cstheme="minorHAnsi"/>
          <w:sz w:val="22"/>
          <w:szCs w:val="22"/>
        </w:rPr>
      </w:pPr>
      <w:r w:rsidRPr="00A20B9F">
        <w:rPr>
          <w:rFonts w:asciiTheme="minorHAnsi" w:hAnsiTheme="minorHAnsi" w:cstheme="minorHAnsi"/>
          <w:sz w:val="22"/>
          <w:szCs w:val="22"/>
        </w:rPr>
        <w:t>If retired and not currently working in a CAAHEP-accredited Paramedic educational program, has worked in EMS education within the past 5 years.</w:t>
      </w:r>
    </w:p>
    <w:p w14:paraId="6FF08920" w14:textId="77777777" w:rsidR="00A20B9F" w:rsidRPr="00A20B9F" w:rsidRDefault="00A20B9F" w:rsidP="00A95A7E">
      <w:pPr>
        <w:widowControl w:val="0"/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To MAINTAIN the status of an active CoAEMSP Site Visitor, all are required to:</w:t>
      </w:r>
    </w:p>
    <w:p w14:paraId="79C98AFB" w14:textId="77777777" w:rsidR="00A20B9F" w:rsidRPr="00A20B9F" w:rsidRDefault="00A20B9F" w:rsidP="00A95A7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630" w:hanging="410"/>
        <w:rPr>
          <w:rFonts w:asciiTheme="minorHAnsi" w:hAnsiTheme="minorHAnsi" w:cstheme="minorHAnsi"/>
          <w:sz w:val="22"/>
          <w:szCs w:val="22"/>
        </w:rPr>
      </w:pPr>
      <w:r w:rsidRPr="00A20B9F">
        <w:rPr>
          <w:rFonts w:asciiTheme="minorHAnsi" w:hAnsiTheme="minorHAnsi" w:cstheme="minorHAnsi"/>
          <w:sz w:val="22"/>
          <w:szCs w:val="22"/>
        </w:rPr>
        <w:t>Have consistently acceptable quality assurance reports as determined by the CoAEMSP Board of Directors.</w:t>
      </w:r>
    </w:p>
    <w:p w14:paraId="43E5B0DA" w14:textId="77777777" w:rsidR="00A20B9F" w:rsidRPr="00A20B9F" w:rsidRDefault="00A20B9F" w:rsidP="00A95A7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630" w:hanging="410"/>
        <w:rPr>
          <w:rFonts w:asciiTheme="minorHAnsi" w:hAnsiTheme="minorHAnsi" w:cstheme="minorHAnsi"/>
          <w:sz w:val="22"/>
          <w:szCs w:val="22"/>
        </w:rPr>
      </w:pPr>
      <w:r w:rsidRPr="00A20B9F">
        <w:rPr>
          <w:rFonts w:asciiTheme="minorHAnsi" w:hAnsiTheme="minorHAnsi" w:cstheme="minorHAnsi"/>
          <w:sz w:val="22"/>
          <w:szCs w:val="22"/>
        </w:rPr>
        <w:t>Attend any required CE sessions provided by the CoAEMSP (web-based, in-person, or other format).</w:t>
      </w:r>
    </w:p>
    <w:p w14:paraId="5DBE63CD" w14:textId="77777777" w:rsidR="00A20B9F" w:rsidRPr="00A20B9F" w:rsidRDefault="00A20B9F" w:rsidP="00A95A7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630" w:hanging="410"/>
        <w:rPr>
          <w:rFonts w:asciiTheme="minorHAnsi" w:hAnsiTheme="minorHAnsi" w:cstheme="minorHAnsi"/>
          <w:sz w:val="22"/>
          <w:szCs w:val="22"/>
        </w:rPr>
      </w:pPr>
      <w:r w:rsidRPr="00A20B9F">
        <w:rPr>
          <w:rFonts w:asciiTheme="minorHAnsi" w:hAnsiTheme="minorHAnsi" w:cstheme="minorHAnsi"/>
          <w:sz w:val="22"/>
          <w:szCs w:val="22"/>
        </w:rPr>
        <w:t>Participate in a minimum of 4 site visits in a 24-month period.</w:t>
      </w:r>
    </w:p>
    <w:p w14:paraId="6C0789AF" w14:textId="77777777" w:rsidR="00A20B9F" w:rsidRPr="00A20B9F" w:rsidRDefault="00A20B9F" w:rsidP="00A95A7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630" w:hanging="410"/>
        <w:rPr>
          <w:rFonts w:asciiTheme="minorHAnsi" w:hAnsiTheme="minorHAnsi" w:cstheme="minorHAnsi"/>
          <w:sz w:val="22"/>
          <w:szCs w:val="22"/>
        </w:rPr>
      </w:pPr>
      <w:r w:rsidRPr="00A20B9F">
        <w:rPr>
          <w:rFonts w:asciiTheme="minorHAnsi" w:hAnsiTheme="minorHAnsi" w:cstheme="minorHAnsi"/>
          <w:sz w:val="22"/>
          <w:szCs w:val="22"/>
        </w:rPr>
        <w:t>If retired and not currently working in a CAAHEP-accredited Paramedic educational program, has worked in EMS education within the past 5 years.</w:t>
      </w:r>
    </w:p>
    <w:p w14:paraId="622F7E36" w14:textId="77A5A404" w:rsidR="00A20B9F" w:rsidRPr="00266645" w:rsidRDefault="00A20B9F" w:rsidP="0026664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630" w:hanging="410"/>
        <w:rPr>
          <w:rFonts w:asciiTheme="minorHAnsi" w:hAnsiTheme="minorHAnsi" w:cstheme="minorHAnsi"/>
          <w:sz w:val="22"/>
          <w:szCs w:val="22"/>
        </w:rPr>
      </w:pPr>
      <w:r w:rsidRPr="00A20B9F">
        <w:rPr>
          <w:rFonts w:asciiTheme="minorHAnsi" w:hAnsiTheme="minorHAnsi" w:cstheme="minorHAnsi"/>
          <w:sz w:val="22"/>
          <w:szCs w:val="22"/>
        </w:rPr>
        <w:t>If with a CAAHEP-accredited Paramedic educational program, the program must be in good standing.</w:t>
      </w:r>
    </w:p>
    <w:p w14:paraId="3C28179E" w14:textId="09D163F2" w:rsidR="00A20B9F" w:rsidRPr="00A20B9F" w:rsidRDefault="00A20B9F" w:rsidP="00A95A7E">
      <w:pPr>
        <w:widowControl w:val="0"/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0B9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Note: </w:t>
      </w:r>
      <w:r w:rsidRPr="00A20B9F">
        <w:rPr>
          <w:rFonts w:asciiTheme="minorHAnsi" w:hAnsiTheme="minorHAnsi" w:cstheme="minorHAnsi"/>
          <w:color w:val="000000" w:themeColor="text1"/>
          <w:sz w:val="22"/>
          <w:szCs w:val="22"/>
        </w:rPr>
        <w:t>all requirements are subject to the discretion of the CoAEMSP Board of Directors.</w:t>
      </w:r>
    </w:p>
    <w:sectPr w:rsidR="00A20B9F" w:rsidRPr="00A20B9F" w:rsidSect="00DA232E">
      <w:head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60F5CD7" w14:textId="77777777" w:rsidR="002C70B0" w:rsidRDefault="002C70B0" w:rsidP="00466C29">
      <w:r>
        <w:separator/>
      </w:r>
    </w:p>
  </w:endnote>
  <w:endnote w:type="continuationSeparator" w:id="0">
    <w:p w14:paraId="72FE390A" w14:textId="77777777" w:rsidR="002C70B0" w:rsidRDefault="002C70B0" w:rsidP="00466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4A01FB" w14:textId="77777777" w:rsidR="00110F9E" w:rsidRDefault="002C6CAB">
    <w:pPr>
      <w:pStyle w:val="Foot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0A36F914" wp14:editId="79FE18AD">
          <wp:simplePos x="0" y="0"/>
          <wp:positionH relativeFrom="page">
            <wp:posOffset>-46990</wp:posOffset>
          </wp:positionH>
          <wp:positionV relativeFrom="page">
            <wp:posOffset>9182735</wp:posOffset>
          </wp:positionV>
          <wp:extent cx="7818120" cy="86868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8120" cy="868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ABDE0C" w14:textId="77777777" w:rsidR="002C70B0" w:rsidRDefault="002C70B0" w:rsidP="00466C29">
      <w:r>
        <w:separator/>
      </w:r>
    </w:p>
  </w:footnote>
  <w:footnote w:type="continuationSeparator" w:id="0">
    <w:p w14:paraId="681AE192" w14:textId="77777777" w:rsidR="002C70B0" w:rsidRDefault="002C70B0" w:rsidP="00466C29">
      <w:r>
        <w:continuationSeparator/>
      </w:r>
    </w:p>
  </w:footnote>
  <w:footnote w:id="1">
    <w:p w14:paraId="3241931A" w14:textId="19FA8590" w:rsidR="00A20B9F" w:rsidRPr="00635C03" w:rsidRDefault="00A20B9F" w:rsidP="00A20B9F">
      <w:pPr>
        <w:pStyle w:val="FootnoteText"/>
        <w:rPr>
          <w:rFonts w:asciiTheme="majorHAnsi" w:hAnsiTheme="majorHAnsi"/>
          <w:sz w:val="18"/>
          <w:szCs w:val="18"/>
        </w:rPr>
      </w:pPr>
      <w:r w:rsidRPr="00635C03">
        <w:rPr>
          <w:rStyle w:val="FootnoteReference"/>
          <w:rFonts w:asciiTheme="majorHAnsi" w:hAnsiTheme="majorHAnsi"/>
          <w:sz w:val="18"/>
          <w:szCs w:val="18"/>
        </w:rPr>
        <w:footnoteRef/>
      </w:r>
      <w:r w:rsidRPr="00635C03">
        <w:rPr>
          <w:rFonts w:asciiTheme="majorHAnsi" w:hAnsiTheme="majorHAnsi"/>
          <w:sz w:val="18"/>
          <w:szCs w:val="18"/>
        </w:rPr>
        <w:t xml:space="preserve"> Recommendation cannot come from a CoAEMSP Board Member</w:t>
      </w:r>
      <w:r w:rsidR="00803FD5">
        <w:rPr>
          <w:rFonts w:asciiTheme="majorHAnsi" w:hAnsiTheme="majorHAnsi"/>
          <w:sz w:val="18"/>
          <w:szCs w:val="18"/>
        </w:rPr>
        <w:t xml:space="preserve"> or a member of CoAEMSP staff</w:t>
      </w:r>
      <w:r w:rsidRPr="00635C03">
        <w:rPr>
          <w:rFonts w:asciiTheme="majorHAnsi" w:hAnsiTheme="majorHAnsi"/>
          <w:sz w:val="18"/>
          <w:szCs w:val="18"/>
        </w:rPr>
        <w:t>.</w:t>
      </w:r>
    </w:p>
  </w:footnote>
  <w:footnote w:id="2">
    <w:p w14:paraId="18B517C0" w14:textId="77777777" w:rsidR="00A20B9F" w:rsidRDefault="00A20B9F" w:rsidP="00A20B9F">
      <w:pPr>
        <w:rPr>
          <w:rFonts w:asciiTheme="majorHAnsi" w:hAnsiTheme="majorHAnsi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2A6AC7">
        <w:rPr>
          <w:rFonts w:asciiTheme="majorHAnsi" w:hAnsiTheme="majorHAnsi"/>
          <w:sz w:val="18"/>
          <w:szCs w:val="18"/>
        </w:rPr>
        <w:t>Good standing is defined as a program holding active status as a CoAEMSP Letter of Review program (LoR) or active initial or continuing CAAHEP accreditation. A program director, medical director, or faculty from a suspended or revoked LoR program, or a program holding CAAHEP probationary accreditation for any reason in the past 3 years would not be in good standing.</w:t>
      </w:r>
    </w:p>
    <w:p w14:paraId="765CE947" w14:textId="77777777" w:rsidR="00A20B9F" w:rsidRPr="008B67EB" w:rsidRDefault="00A20B9F" w:rsidP="00A20B9F">
      <w:pPr>
        <w:rPr>
          <w:rFonts w:asciiTheme="majorHAnsi" w:hAnsiTheme="majorHAnsi"/>
          <w:sz w:val="18"/>
          <w:szCs w:val="18"/>
        </w:rPr>
      </w:pPr>
    </w:p>
    <w:p w14:paraId="656E4266" w14:textId="77777777" w:rsidR="00A20B9F" w:rsidRDefault="00A20B9F" w:rsidP="00A20B9F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0D4F03" w14:textId="60BE5F54" w:rsidR="00110F9E" w:rsidRPr="005055A2" w:rsidRDefault="008568C3" w:rsidP="0055029F">
    <w:pPr>
      <w:pStyle w:val="Header"/>
      <w:rPr>
        <w:rStyle w:val="PageNumber"/>
        <w:rFonts w:ascii="Arial" w:hAnsi="Arial" w:cs="Arial"/>
        <w:color w:val="000000"/>
        <w:sz w:val="22"/>
        <w:szCs w:val="22"/>
      </w:rPr>
    </w:pPr>
    <w:r w:rsidRPr="005055A2">
      <w:rPr>
        <w:rFonts w:ascii="Arial" w:hAnsi="Arial" w:cs="Arial"/>
        <w:color w:val="000000"/>
        <w:sz w:val="22"/>
        <w:szCs w:val="22"/>
      </w:rPr>
      <w:t>Site Visitor Application 2027</w:t>
    </w:r>
    <w:r w:rsidR="0055029F" w:rsidRPr="005055A2">
      <w:rPr>
        <w:rFonts w:ascii="Arial" w:hAnsi="Arial" w:cs="Arial"/>
        <w:color w:val="000000"/>
        <w:sz w:val="22"/>
        <w:szCs w:val="22"/>
      </w:rPr>
      <w:tab/>
    </w:r>
    <w:r w:rsidR="0055029F" w:rsidRPr="005055A2">
      <w:rPr>
        <w:rFonts w:ascii="Arial" w:hAnsi="Arial" w:cs="Arial"/>
        <w:color w:val="000000"/>
        <w:sz w:val="22"/>
        <w:szCs w:val="22"/>
      </w:rPr>
      <w:tab/>
      <w:t xml:space="preserve">Page </w:t>
    </w:r>
    <w:sdt>
      <w:sdtPr>
        <w:rPr>
          <w:rStyle w:val="PageNumber"/>
          <w:rFonts w:ascii="Arial" w:hAnsi="Arial" w:cs="Arial"/>
          <w:color w:val="000000"/>
          <w:sz w:val="22"/>
          <w:szCs w:val="22"/>
        </w:rPr>
        <w:id w:val="2005159026"/>
        <w:docPartObj>
          <w:docPartGallery w:val="Page Numbers (Top of Page)"/>
          <w:docPartUnique/>
        </w:docPartObj>
      </w:sdtPr>
      <w:sdtContent>
        <w:r w:rsidR="0055029F" w:rsidRPr="005055A2">
          <w:rPr>
            <w:rStyle w:val="PageNumber"/>
            <w:rFonts w:ascii="Arial" w:hAnsi="Arial" w:cs="Arial"/>
            <w:color w:val="000000"/>
            <w:sz w:val="22"/>
            <w:szCs w:val="22"/>
          </w:rPr>
          <w:fldChar w:fldCharType="begin"/>
        </w:r>
        <w:r w:rsidR="0055029F" w:rsidRPr="005055A2">
          <w:rPr>
            <w:rStyle w:val="PageNumber"/>
            <w:rFonts w:ascii="Arial" w:hAnsi="Arial" w:cs="Arial"/>
            <w:color w:val="000000"/>
            <w:sz w:val="22"/>
            <w:szCs w:val="22"/>
          </w:rPr>
          <w:instrText xml:space="preserve"> PAGE </w:instrText>
        </w:r>
        <w:r w:rsidR="0055029F" w:rsidRPr="005055A2">
          <w:rPr>
            <w:rStyle w:val="PageNumber"/>
            <w:rFonts w:ascii="Arial" w:hAnsi="Arial" w:cs="Arial"/>
            <w:color w:val="000000"/>
            <w:sz w:val="22"/>
            <w:szCs w:val="22"/>
          </w:rPr>
          <w:fldChar w:fldCharType="separate"/>
        </w:r>
        <w:r w:rsidR="0055029F" w:rsidRPr="005055A2">
          <w:rPr>
            <w:rStyle w:val="PageNumber"/>
            <w:rFonts w:ascii="Arial" w:hAnsi="Arial" w:cs="Arial"/>
            <w:noProof/>
            <w:color w:val="000000"/>
            <w:sz w:val="22"/>
            <w:szCs w:val="22"/>
          </w:rPr>
          <w:t>2</w:t>
        </w:r>
        <w:r w:rsidR="0055029F" w:rsidRPr="005055A2">
          <w:rPr>
            <w:rStyle w:val="PageNumber"/>
            <w:rFonts w:ascii="Arial" w:hAnsi="Arial" w:cs="Arial"/>
            <w:color w:val="000000"/>
            <w:sz w:val="22"/>
            <w:szCs w:val="22"/>
          </w:rPr>
          <w:fldChar w:fldCharType="end"/>
        </w:r>
      </w:sdtContent>
    </w:sdt>
  </w:p>
  <w:p w14:paraId="6E5298C7" w14:textId="77777777" w:rsidR="008568C3" w:rsidRPr="005055A2" w:rsidRDefault="008568C3" w:rsidP="0055029F">
    <w:pPr>
      <w:pStyle w:val="Header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38266F" w14:textId="77777777" w:rsidR="00110F9E" w:rsidRPr="0055029F" w:rsidRDefault="002C6CAB">
    <w:pPr>
      <w:pStyle w:val="Header"/>
      <w:rPr>
        <w:sz w:val="2"/>
        <w:szCs w:val="2"/>
      </w:rPr>
    </w:pPr>
    <w:r w:rsidRPr="0055029F">
      <w:rPr>
        <w:noProof/>
        <w:sz w:val="2"/>
        <w:szCs w:val="2"/>
      </w:rPr>
      <w:drawing>
        <wp:anchor distT="0" distB="0" distL="114300" distR="114300" simplePos="0" relativeHeight="251655680" behindDoc="1" locked="0" layoutInCell="1" allowOverlap="1" wp14:anchorId="783ADAFD" wp14:editId="04F01A8B">
          <wp:simplePos x="0" y="0"/>
          <wp:positionH relativeFrom="page">
            <wp:posOffset>22860</wp:posOffset>
          </wp:positionH>
          <wp:positionV relativeFrom="page">
            <wp:posOffset>17780</wp:posOffset>
          </wp:positionV>
          <wp:extent cx="7748270" cy="1709420"/>
          <wp:effectExtent l="0" t="0" r="0" b="0"/>
          <wp:wrapTight wrapText="bothSides">
            <wp:wrapPolygon edited="0">
              <wp:start x="0" y="0"/>
              <wp:lineTo x="0" y="21423"/>
              <wp:lineTo x="21561" y="21423"/>
              <wp:lineTo x="21561" y="0"/>
              <wp:lineTo x="0" y="0"/>
            </wp:wrapPolygon>
          </wp:wrapTight>
          <wp:docPr id="2" name="Picture 1306266446" descr="A logo for a medical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06266446" descr="A logo for a medical compan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2"/>
                  <a:stretch>
                    <a:fillRect/>
                  </a:stretch>
                </pic:blipFill>
                <pic:spPr bwMode="auto">
                  <a:xfrm>
                    <a:off x="0" y="0"/>
                    <a:ext cx="7748270" cy="170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9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022D72"/>
    <w:multiLevelType w:val="hybridMultilevel"/>
    <w:tmpl w:val="EB606322"/>
    <w:lvl w:ilvl="0" w:tplc="7FEA90DA">
      <w:start w:val="1"/>
      <w:numFmt w:val="bullet"/>
      <w:pStyle w:val="TableofContentsEntry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53235C"/>
    <w:multiLevelType w:val="hybridMultilevel"/>
    <w:tmpl w:val="2474E0B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06246342">
    <w:abstractNumId w:val="2"/>
  </w:num>
  <w:num w:numId="2" w16cid:durableId="1792213435">
    <w:abstractNumId w:val="1"/>
  </w:num>
  <w:num w:numId="3" w16cid:durableId="111583122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/>
  <w:attachedTemplate r:id="rId1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illingContact" w:val=" "/>
    <w:docVar w:name="BillingContact_C" w:val=" "/>
    <w:docVar w:name="BillingContact_S" w:val=" "/>
    <w:docVar w:name="ClinicalCoordinator" w:val=" "/>
    <w:docVar w:name="ClinicalCoordinator_C" w:val=" "/>
    <w:docVar w:name="ClinicalCoordinator_S" w:val=" "/>
    <w:docVar w:name="Dean" w:val="Jim Santacroce"/>
    <w:docVar w:name="Dean_C" w:val="EMTP"/>
    <w:docVar w:name="Dean_S" w:val="Mr. Santacroce"/>
    <w:docVar w:name="MedicalDirector" w:val="Michael Zanker"/>
    <w:docVar w:name="MedicalDirector_C" w:val="MD, FACEP"/>
    <w:docVar w:name="MedicalDirector_S" w:val="Dr. Zanker"/>
    <w:docVar w:name="President" w:val="Vincent Capece"/>
    <w:docVar w:name="President_C" w:val="MBA"/>
    <w:docVar w:name="President_S" w:val="President Capece"/>
    <w:docVar w:name="ProgramDirector" w:val="Kyle Goulet"/>
    <w:docVar w:name="ProgramDirector_C" w:val="MEd, NRP"/>
    <w:docVar w:name="ProgramDirector_S" w:val="Mr. Goulet"/>
    <w:docVar w:name="VicePresident" w:val=" "/>
    <w:docVar w:name="VicePresident_C" w:val=" "/>
    <w:docVar w:name="VicePresident_S" w:val=" "/>
  </w:docVars>
  <w:rsids>
    <w:rsidRoot w:val="00A20B9F"/>
    <w:rsid w:val="00031853"/>
    <w:rsid w:val="000B378F"/>
    <w:rsid w:val="000C5F5F"/>
    <w:rsid w:val="00110F9E"/>
    <w:rsid w:val="001E409F"/>
    <w:rsid w:val="001F1E9B"/>
    <w:rsid w:val="00231204"/>
    <w:rsid w:val="00266645"/>
    <w:rsid w:val="002C5C14"/>
    <w:rsid w:val="002C6CAB"/>
    <w:rsid w:val="002C70B0"/>
    <w:rsid w:val="002D5F52"/>
    <w:rsid w:val="002D7FBF"/>
    <w:rsid w:val="002E1D0F"/>
    <w:rsid w:val="00311169"/>
    <w:rsid w:val="00375282"/>
    <w:rsid w:val="0038615A"/>
    <w:rsid w:val="003F17C1"/>
    <w:rsid w:val="00403060"/>
    <w:rsid w:val="00466C29"/>
    <w:rsid w:val="004C08EC"/>
    <w:rsid w:val="004F5329"/>
    <w:rsid w:val="005055A2"/>
    <w:rsid w:val="0055029F"/>
    <w:rsid w:val="0060714E"/>
    <w:rsid w:val="006156F1"/>
    <w:rsid w:val="00803FD5"/>
    <w:rsid w:val="008568C3"/>
    <w:rsid w:val="008851D2"/>
    <w:rsid w:val="008A23ED"/>
    <w:rsid w:val="008C663F"/>
    <w:rsid w:val="00924B51"/>
    <w:rsid w:val="009B2754"/>
    <w:rsid w:val="009F754A"/>
    <w:rsid w:val="00A20B9F"/>
    <w:rsid w:val="00A715F8"/>
    <w:rsid w:val="00A920A5"/>
    <w:rsid w:val="00A95A7E"/>
    <w:rsid w:val="00B23603"/>
    <w:rsid w:val="00B911F0"/>
    <w:rsid w:val="00BF0FD7"/>
    <w:rsid w:val="00BF6D9B"/>
    <w:rsid w:val="00C120DE"/>
    <w:rsid w:val="00C4501F"/>
    <w:rsid w:val="00C56D1B"/>
    <w:rsid w:val="00D079E2"/>
    <w:rsid w:val="00DA232E"/>
    <w:rsid w:val="00DC6EF7"/>
    <w:rsid w:val="00EC69C5"/>
    <w:rsid w:val="00F10246"/>
    <w:rsid w:val="00F80F6E"/>
    <w:rsid w:val="00FC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31E31C"/>
  <w15:chartTrackingRefBased/>
  <w15:docId w15:val="{E80ADB82-F8E8-BE45-8F7A-5C6A107F0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B9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6C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6C29"/>
  </w:style>
  <w:style w:type="paragraph" w:styleId="Footer">
    <w:name w:val="footer"/>
    <w:basedOn w:val="Normal"/>
    <w:link w:val="FooterChar"/>
    <w:uiPriority w:val="99"/>
    <w:unhideWhenUsed/>
    <w:rsid w:val="00466C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6C29"/>
  </w:style>
  <w:style w:type="character" w:styleId="PageNumber">
    <w:name w:val="page number"/>
    <w:basedOn w:val="DefaultParagraphFont"/>
    <w:uiPriority w:val="99"/>
    <w:semiHidden/>
    <w:unhideWhenUsed/>
    <w:rsid w:val="0055029F"/>
  </w:style>
  <w:style w:type="character" w:styleId="Hyperlink">
    <w:name w:val="Hyperlink"/>
    <w:basedOn w:val="DefaultParagraphFont"/>
    <w:rsid w:val="00A20B9F"/>
    <w:rPr>
      <w:color w:val="0000FF"/>
      <w:u w:val="single"/>
    </w:rPr>
  </w:style>
  <w:style w:type="paragraph" w:customStyle="1" w:styleId="TableofContentsEntry">
    <w:name w:val="Table of Contents Entry"/>
    <w:basedOn w:val="Normal"/>
    <w:rsid w:val="00A20B9F"/>
    <w:pPr>
      <w:numPr>
        <w:numId w:val="2"/>
      </w:numPr>
      <w:spacing w:after="120"/>
    </w:pPr>
    <w:rPr>
      <w:rFonts w:ascii="Verdana" w:hAnsi="Verdana"/>
      <w:color w:val="FFFFFF"/>
      <w:sz w:val="20"/>
      <w:szCs w:val="20"/>
    </w:rPr>
  </w:style>
  <w:style w:type="paragraph" w:styleId="ListParagraph">
    <w:name w:val="List Paragraph"/>
    <w:basedOn w:val="Normal"/>
    <w:uiPriority w:val="34"/>
    <w:qFormat/>
    <w:rsid w:val="00A20B9F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unhideWhenUsed/>
    <w:rsid w:val="00A20B9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20B9F"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semiHidden/>
    <w:unhideWhenUsed/>
    <w:rsid w:val="00A20B9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568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68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68C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8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8C3"/>
    <w:rPr>
      <w:rFonts w:ascii="Times New Roman" w:eastAsia="Times New Roman" w:hAnsi="Times New Roman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3185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0714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962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ennifer@coaemsp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enniferandersonwarwick/Library/CloudStorage/Dropbox/CoAEMSP/_CoAEMSP%20CURRENT%20WORK/'COMMUNICATIONS%20+%20MARKETING/COMMUNICATIONS%20Strategic%20Plan%20-%20Upstream%20Strategic/Branding%20Refresh/Branding%20Packet/Templates/Jen's%20Version/CoAEMSP%20MemoTemplate%20v2.dotx" TargetMode="External"/></Relationships>
</file>

<file path=word/theme/theme1.xml><?xml version="1.0" encoding="utf-8"?>
<a:theme xmlns:a="http://schemas.openxmlformats.org/drawingml/2006/main" name="CoAEMSP-2024 v2">
  <a:themeElements>
    <a:clrScheme name="CoA">
      <a:dk1>
        <a:srgbClr val="000000"/>
      </a:dk1>
      <a:lt1>
        <a:srgbClr val="FFFFFF"/>
      </a:lt1>
      <a:dk2>
        <a:srgbClr val="24355F"/>
      </a:dk2>
      <a:lt2>
        <a:srgbClr val="BABABA"/>
      </a:lt2>
      <a:accent1>
        <a:srgbClr val="F9C921"/>
      </a:accent1>
      <a:accent2>
        <a:srgbClr val="3F6C32"/>
      </a:accent2>
      <a:accent3>
        <a:srgbClr val="828281"/>
      </a:accent3>
      <a:accent4>
        <a:srgbClr val="318DC0"/>
      </a:accent4>
      <a:accent5>
        <a:srgbClr val="243660"/>
      </a:accent5>
      <a:accent6>
        <a:srgbClr val="C2252F"/>
      </a:accent6>
      <a:hlink>
        <a:srgbClr val="0563C1"/>
      </a:hlink>
      <a:folHlink>
        <a:srgbClr val="4795B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CoAEMSP MemoTemplate v2.dotx</Template>
  <TotalTime>7</TotalTime>
  <Pages>6</Pages>
  <Words>1407</Words>
  <Characters>8021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AW</dc:creator>
  <cp:keywords/>
  <dc:description/>
  <cp:lastModifiedBy>Jennifer Anderson Warwick</cp:lastModifiedBy>
  <cp:revision>10</cp:revision>
  <dcterms:created xsi:type="dcterms:W3CDTF">2026-07-31T15:53:00Z</dcterms:created>
  <dcterms:modified xsi:type="dcterms:W3CDTF">2026-08-10T13:11:00Z</dcterms:modified>
</cp:coreProperties>
</file>