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393792" w14:textId="77777777" w:rsidR="00A20B9F" w:rsidRDefault="00A20B9F" w:rsidP="00A95A7E">
      <w:pPr>
        <w:spacing w:after="12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32"/>
          <w:szCs w:val="32"/>
        </w:rPr>
      </w:pPr>
    </w:p>
    <w:p w14:paraId="5AD1650E" w14:textId="3CECA9B9" w:rsidR="00A20B9F" w:rsidRDefault="00D33C74" w:rsidP="00A95A7E">
      <w:pPr>
        <w:spacing w:after="12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32"/>
          <w:szCs w:val="32"/>
        </w:rPr>
      </w:pPr>
      <w:r>
        <w:rPr>
          <w:rFonts w:asciiTheme="minorHAnsi" w:hAnsiTheme="minorHAnsi" w:cstheme="minorHAnsi"/>
          <w:b/>
          <w:bCs/>
          <w:iCs/>
          <w:color w:val="000000" w:themeColor="text1"/>
          <w:sz w:val="32"/>
          <w:szCs w:val="32"/>
        </w:rPr>
        <w:t>Team Captain Workshop</w:t>
      </w:r>
      <w:r w:rsidR="00A20B9F" w:rsidRPr="00A20B9F">
        <w:rPr>
          <w:rFonts w:asciiTheme="minorHAnsi" w:hAnsiTheme="minorHAnsi" w:cstheme="minorHAnsi"/>
          <w:b/>
          <w:bCs/>
          <w:iCs/>
          <w:color w:val="000000" w:themeColor="text1"/>
          <w:sz w:val="32"/>
          <w:szCs w:val="32"/>
        </w:rPr>
        <w:t xml:space="preserve"> Application</w:t>
      </w:r>
    </w:p>
    <w:p w14:paraId="4F897E71" w14:textId="794C6692" w:rsidR="00A20B9F" w:rsidRPr="00A20B9F" w:rsidRDefault="00A20B9F" w:rsidP="00A95A7E">
      <w:pPr>
        <w:spacing w:after="12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32"/>
          <w:szCs w:val="32"/>
        </w:rPr>
      </w:pPr>
    </w:p>
    <w:p w14:paraId="2E1EBA7B" w14:textId="4064317D" w:rsidR="00A20B9F" w:rsidRDefault="008568C3" w:rsidP="00A95A7E">
      <w:pPr>
        <w:tabs>
          <w:tab w:val="right" w:pos="4500"/>
          <w:tab w:val="left" w:pos="4860"/>
        </w:tabs>
        <w:spacing w:line="276" w:lineRule="auto"/>
        <w:rPr>
          <w:rFonts w:asciiTheme="minorHAnsi" w:hAnsiTheme="minorHAnsi" w:cstheme="minorHAnsi"/>
          <w:b/>
          <w:bCs/>
          <w:iCs/>
          <w:color w:val="F9C921" w:themeColor="accent1"/>
          <w:sz w:val="22"/>
          <w:szCs w:val="22"/>
        </w:rPr>
      </w:pP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="005A697B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Letter of Interest</w:t>
      </w:r>
      <w:r w:rsidR="00A20B9F" w:rsidRPr="008568C3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Deadline:</w:t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bookmarkStart w:id="0" w:name="OLE_LINK1"/>
      <w:r w:rsidR="004C08EC"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>October</w:t>
      </w:r>
      <w:r w:rsidR="00A20B9F" w:rsidRPr="008568C3"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 xml:space="preserve"> 1, 2026</w:t>
      </w:r>
      <w:bookmarkEnd w:id="0"/>
    </w:p>
    <w:p w14:paraId="6E1BB5FB" w14:textId="30682715" w:rsidR="008568C3" w:rsidRPr="008568C3" w:rsidRDefault="008568C3" w:rsidP="00A95A7E">
      <w:pPr>
        <w:tabs>
          <w:tab w:val="right" w:pos="4500"/>
          <w:tab w:val="left" w:pos="4860"/>
        </w:tabs>
        <w:spacing w:line="276" w:lineRule="auto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8568C3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  <w:t>CoAEMSP will notify you of the outcome:</w:t>
      </w:r>
      <w:r w:rsidRPr="008568C3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="00950BE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October 15</w:t>
      </w:r>
      <w:r w:rsidRPr="008568C3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, 2026</w:t>
      </w:r>
    </w:p>
    <w:p w14:paraId="6BE4C5D7" w14:textId="73A2D503" w:rsidR="00A20B9F" w:rsidRPr="008568C3" w:rsidRDefault="008568C3" w:rsidP="00A95A7E">
      <w:pPr>
        <w:tabs>
          <w:tab w:val="right" w:pos="4500"/>
          <w:tab w:val="left" w:pos="4860"/>
        </w:tabs>
        <w:spacing w:line="276" w:lineRule="auto"/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</w:pP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="00A20B9F" w:rsidRPr="008568C3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Workshop:</w:t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>January</w:t>
      </w:r>
      <w:r w:rsidR="004C08EC"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 xml:space="preserve"> 6</w:t>
      </w:r>
      <w:r w:rsidR="00D33C74"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>-7</w:t>
      </w:r>
      <w:r w:rsidR="004C08EC"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>,</w:t>
      </w:r>
      <w:r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 xml:space="preserve"> 2027</w:t>
      </w:r>
    </w:p>
    <w:p w14:paraId="45E8E469" w14:textId="6F6C2439" w:rsidR="00A20B9F" w:rsidRPr="00A20B9F" w:rsidRDefault="008568C3" w:rsidP="004C08EC">
      <w:pPr>
        <w:tabs>
          <w:tab w:val="right" w:pos="4500"/>
          <w:tab w:val="left" w:pos="4860"/>
        </w:tabs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568C3"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ab/>
      </w:r>
      <w:r w:rsidRPr="008568C3"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ab/>
      </w:r>
      <w:r w:rsidR="0072770D"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 xml:space="preserve">near </w:t>
      </w:r>
      <w:r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>D</w:t>
      </w:r>
      <w:r w:rsidR="004C08EC"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>allas-</w:t>
      </w:r>
      <w:r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>F</w:t>
      </w:r>
      <w:r w:rsidR="004C08EC"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 xml:space="preserve">t. </w:t>
      </w:r>
      <w:r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>W</w:t>
      </w:r>
      <w:r w:rsidR="004C08EC">
        <w:rPr>
          <w:rFonts w:asciiTheme="minorHAnsi" w:hAnsiTheme="minorHAnsi" w:cstheme="minorHAnsi"/>
          <w:b/>
          <w:bCs/>
          <w:iCs/>
          <w:color w:val="318DC0" w:themeColor="accent4"/>
          <w:sz w:val="22"/>
          <w:szCs w:val="22"/>
        </w:rPr>
        <w:t>orth Airport</w:t>
      </w:r>
    </w:p>
    <w:p w14:paraId="4A72B9EC" w14:textId="77777777" w:rsidR="004C08EC" w:rsidRDefault="004C08EC" w:rsidP="00A95A7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28F7800" w14:textId="2F68F943" w:rsidR="00A20B9F" w:rsidRPr="00A20B9F" w:rsidRDefault="00A20B9F" w:rsidP="00A95A7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CoAEMSP is </w:t>
      </w:r>
      <w:r w:rsidR="00D33C7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hosting a workshop for current and new team captains from </w:t>
      </w:r>
      <w:r w:rsidR="004C08EC">
        <w:rPr>
          <w:rFonts w:asciiTheme="minorHAnsi" w:hAnsiTheme="minorHAnsi" w:cstheme="minorHAnsi"/>
          <w:color w:val="000000" w:themeColor="text1"/>
          <w:sz w:val="22"/>
          <w:szCs w:val="22"/>
        </w:rPr>
        <w:t>January 6</w:t>
      </w:r>
      <w:r w:rsidR="005D1B3A">
        <w:rPr>
          <w:rFonts w:asciiTheme="minorHAnsi" w:hAnsiTheme="minorHAnsi" w:cstheme="minorHAnsi"/>
          <w:color w:val="000000" w:themeColor="text1"/>
          <w:sz w:val="22"/>
          <w:szCs w:val="22"/>
        </w:rPr>
        <w:t>-7</w:t>
      </w:r>
      <w:r w:rsidR="004C08EC">
        <w:rPr>
          <w:rFonts w:asciiTheme="minorHAnsi" w:hAnsiTheme="minorHAnsi" w:cstheme="minorHAnsi"/>
          <w:color w:val="000000" w:themeColor="text1"/>
          <w:sz w:val="22"/>
          <w:szCs w:val="22"/>
        </w:rPr>
        <w:t>, 2027, near the Dallas-Ft. Worth Airport, Texas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CoAEMSP will cover the </w:t>
      </w:r>
      <w:r w:rsidR="00D33C7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following expenses: airfare to/from DFW </w:t>
      </w:r>
      <w:r w:rsidR="0072770D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="00D33C7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irport, ground transportation to/from home airport, 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>food</w:t>
      </w:r>
      <w:r w:rsidR="00D33C7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during the workshop,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2 nights’ lodging; applicants are responsible for</w:t>
      </w:r>
      <w:r w:rsidR="00D33C7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all other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568C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travel 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expenses to and from the workshop. </w:t>
      </w:r>
    </w:p>
    <w:p w14:paraId="24FB4209" w14:textId="77777777" w:rsidR="00A20B9F" w:rsidRPr="00A20B9F" w:rsidRDefault="00A20B9F" w:rsidP="00A95A7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6212949" w14:textId="3C2A8EEE" w:rsidR="00A20B9F" w:rsidRPr="00A20B9F" w:rsidRDefault="00A20B9F" w:rsidP="00A95A7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For consideration, </w:t>
      </w:r>
      <w:r w:rsidR="008568C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please complete and return the application packet in a single email to </w:t>
      </w:r>
      <w:hyperlink r:id="rId7" w:history="1">
        <w:r w:rsidR="00031853" w:rsidRPr="00031853">
          <w:rPr>
            <w:rStyle w:val="Hyperlink"/>
            <w:rFonts w:asciiTheme="minorHAnsi" w:hAnsiTheme="minorHAnsi" w:cstheme="minorHAnsi"/>
            <w:b/>
            <w:color w:val="318DC0" w:themeColor="accent4"/>
            <w:sz w:val="22"/>
            <w:szCs w:val="22"/>
          </w:rPr>
          <w:t>jennifer@coaemsp.org</w:t>
        </w:r>
      </w:hyperlink>
      <w:r w:rsidR="0003185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A95A7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by</w:t>
      </w:r>
      <w:r w:rsidR="0003185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the date listed above</w:t>
      </w:r>
      <w:r w:rsidR="008568C3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Incomplete packets or late submissions will not be considered. The complete application includes:</w:t>
      </w:r>
    </w:p>
    <w:p w14:paraId="5139C370" w14:textId="77777777" w:rsidR="00A20B9F" w:rsidRPr="00A20B9F" w:rsidRDefault="00A20B9F" w:rsidP="00A95A7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A057EBD" w14:textId="628DAA9B" w:rsidR="00A20B9F" w:rsidRDefault="00A20B9F" w:rsidP="00A95A7E">
      <w:pPr>
        <w:spacing w:line="276" w:lineRule="auto"/>
        <w:ind w:left="72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5D1B3A" w:rsidRPr="00A20B9F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letter of support from your employer </w:t>
      </w:r>
    </w:p>
    <w:p w14:paraId="79B6B090" w14:textId="22018909" w:rsidR="00D33C74" w:rsidRPr="00A20B9F" w:rsidRDefault="00D33C74" w:rsidP="00A95A7E">
      <w:pPr>
        <w:spacing w:line="276" w:lineRule="auto"/>
        <w:ind w:left="72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5D1B3A" w:rsidRPr="00A20B9F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A statement of interest (</w:t>
      </w:r>
      <w:r w:rsidR="00CE4B58">
        <w:rPr>
          <w:rFonts w:asciiTheme="minorHAnsi" w:hAnsiTheme="minorHAnsi" w:cstheme="minorHAnsi"/>
          <w:color w:val="000000" w:themeColor="text1"/>
          <w:sz w:val="22"/>
          <w:szCs w:val="22"/>
        </w:rPr>
        <w:t>below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</w:p>
    <w:p w14:paraId="4420E81A" w14:textId="1559308A" w:rsidR="00A20B9F" w:rsidRDefault="00A20B9F" w:rsidP="00A95A7E">
      <w:pPr>
        <w:spacing w:line="276" w:lineRule="auto"/>
        <w:ind w:left="72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5D1B3A" w:rsidRPr="00A20B9F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Acknowledgment of the expectations of a </w:t>
      </w:r>
      <w:r w:rsidR="00D33C74">
        <w:rPr>
          <w:rFonts w:asciiTheme="minorHAnsi" w:hAnsiTheme="minorHAnsi" w:cstheme="minorHAnsi"/>
          <w:color w:val="000000" w:themeColor="text1"/>
          <w:sz w:val="22"/>
          <w:szCs w:val="22"/>
        </w:rPr>
        <w:t>team captain</w:t>
      </w:r>
    </w:p>
    <w:p w14:paraId="632E7271" w14:textId="549F3391" w:rsidR="00031853" w:rsidRDefault="00031853" w:rsidP="00A95A7E">
      <w:pPr>
        <w:spacing w:after="120" w:line="276" w:lineRule="auto"/>
        <w:rPr>
          <w:rFonts w:asciiTheme="minorHAnsi" w:hAnsiTheme="minorHAnsi" w:cstheme="minorHAnsi"/>
          <w:b/>
          <w:color w:val="318DC0" w:themeColor="accent4"/>
          <w:sz w:val="22"/>
          <w:szCs w:val="22"/>
        </w:rPr>
      </w:pPr>
    </w:p>
    <w:p w14:paraId="37CB60AD" w14:textId="0A036189" w:rsidR="00A20B9F" w:rsidRPr="00375282" w:rsidRDefault="00D33C74" w:rsidP="00375282">
      <w:pPr>
        <w:spacing w:after="120" w:line="276" w:lineRule="auto"/>
        <w:rPr>
          <w:rFonts w:asciiTheme="minorHAnsi" w:hAnsiTheme="minorHAnsi" w:cstheme="minorHAnsi"/>
          <w:b/>
          <w:color w:val="318DC0" w:themeColor="accent4"/>
          <w:sz w:val="22"/>
          <w:szCs w:val="22"/>
        </w:rPr>
      </w:pPr>
      <w:r>
        <w:rPr>
          <w:rFonts w:asciiTheme="minorHAnsi" w:hAnsiTheme="minorHAnsi" w:cstheme="minorHAnsi"/>
          <w:b/>
          <w:color w:val="318DC0" w:themeColor="accent4"/>
          <w:sz w:val="22"/>
          <w:szCs w:val="22"/>
        </w:rPr>
        <w:t xml:space="preserve">TEAM CAPTAIN </w:t>
      </w:r>
      <w:r w:rsidR="00A20B9F" w:rsidRPr="008568C3">
        <w:rPr>
          <w:rFonts w:asciiTheme="minorHAnsi" w:hAnsiTheme="minorHAnsi" w:cstheme="minorHAnsi"/>
          <w:b/>
          <w:color w:val="318DC0" w:themeColor="accent4"/>
          <w:sz w:val="22"/>
          <w:szCs w:val="22"/>
        </w:rPr>
        <w:t>PROFILE</w:t>
      </w:r>
    </w:p>
    <w:p w14:paraId="49B4CFF3" w14:textId="7BCF9AA2" w:rsidR="00A95A7E" w:rsidRPr="00A95A7E" w:rsidRDefault="00A20B9F" w:rsidP="00A95A7E">
      <w:pPr>
        <w:tabs>
          <w:tab w:val="left" w:pos="1440"/>
          <w:tab w:val="left" w:pos="2160"/>
          <w:tab w:val="left" w:pos="2880"/>
          <w:tab w:val="left" w:pos="4320"/>
          <w:tab w:val="left" w:pos="5040"/>
          <w:tab w:val="right" w:pos="9270"/>
        </w:tabs>
        <w:spacing w:after="120" w:line="276" w:lineRule="auto"/>
        <w:ind w:left="720" w:hanging="720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 w:rsidRPr="00A20B9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First Name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instrText xml:space="preserve"> FORMTEXT </w:instrTex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separate"/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end"/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</w:t>
      </w:r>
      <w:r w:rsidRPr="00A20B9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MI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instrText xml:space="preserve"> FORMTEXT </w:instrTex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separate"/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end"/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</w:t>
      </w:r>
      <w:r w:rsidRPr="00A20B9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Last Name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instrText xml:space="preserve"> FORMTEXT </w:instrTex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separate"/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end"/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</w:t>
      </w:r>
      <w:r w:rsidRPr="00A20B9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Suffix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instrText xml:space="preserve"> FORMTEXT </w:instrTex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separate"/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end"/>
      </w:r>
    </w:p>
    <w:p w14:paraId="6FEDB349" w14:textId="77777777" w:rsidR="00A20B9F" w:rsidRPr="00A20B9F" w:rsidRDefault="00A20B9F" w:rsidP="00A95A7E">
      <w:pPr>
        <w:spacing w:after="12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593E9F6" w14:textId="66833A90" w:rsidR="00D33C74" w:rsidRDefault="00D33C74" w:rsidP="00A95A7E">
      <w:pPr>
        <w:numPr>
          <w:ilvl w:val="0"/>
          <w:numId w:val="1"/>
        </w:numPr>
        <w:spacing w:after="12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Provide a Statement of Interest to attend the Team Captain Workshop.</w:t>
      </w:r>
    </w:p>
    <w:p w14:paraId="19F0E554" w14:textId="620EF1A9" w:rsidR="00A20B9F" w:rsidRPr="00A20B9F" w:rsidRDefault="00D33C74" w:rsidP="00CE4B58">
      <w:pPr>
        <w:spacing w:after="120" w:line="276" w:lineRule="auto"/>
        <w:ind w:left="36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instrText xml:space="preserve"> FORMTEXT </w:instrTex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separate"/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end"/>
      </w:r>
    </w:p>
    <w:p w14:paraId="20421C07" w14:textId="77777777" w:rsidR="00CE4B58" w:rsidRDefault="00CE4B58" w:rsidP="00CE4B58">
      <w:pPr>
        <w:spacing w:after="120" w:line="276" w:lineRule="auto"/>
        <w:rPr>
          <w:rFonts w:asciiTheme="minorHAnsi" w:hAnsiTheme="minorHAnsi" w:cstheme="minorHAnsi"/>
          <w:b/>
          <w:color w:val="318DC0" w:themeColor="accent4"/>
          <w:sz w:val="22"/>
          <w:szCs w:val="22"/>
        </w:rPr>
      </w:pPr>
    </w:p>
    <w:p w14:paraId="57E04632" w14:textId="78256B74" w:rsidR="00CE4B58" w:rsidRPr="00CE4B58" w:rsidRDefault="00CE4B58" w:rsidP="00CE4B58">
      <w:pPr>
        <w:spacing w:after="120" w:line="276" w:lineRule="auto"/>
        <w:rPr>
          <w:rFonts w:asciiTheme="minorHAnsi" w:hAnsiTheme="minorHAnsi" w:cstheme="minorHAnsi"/>
          <w:b/>
          <w:color w:val="318DC0" w:themeColor="accent4"/>
          <w:sz w:val="22"/>
          <w:szCs w:val="22"/>
        </w:rPr>
      </w:pPr>
      <w:r w:rsidRPr="00CE4B58">
        <w:rPr>
          <w:rFonts w:asciiTheme="minorHAnsi" w:hAnsiTheme="minorHAnsi" w:cstheme="minorHAnsi"/>
          <w:b/>
          <w:color w:val="318DC0" w:themeColor="accent4"/>
          <w:sz w:val="22"/>
          <w:szCs w:val="22"/>
        </w:rPr>
        <w:t>ACKNOWLEDGEMENT OF THE EXPECTATIONS OF A TEAM CAPTAIN</w:t>
      </w:r>
    </w:p>
    <w:p w14:paraId="51F1CE9E" w14:textId="78E56EF9" w:rsidR="00CE4B58" w:rsidRDefault="00CE4B58" w:rsidP="00CE4B58">
      <w:pPr>
        <w:pStyle w:val="TableofContentsEntry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I, </w:t>
      </w:r>
      <w:r w:rsidRPr="00A20B9F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B9F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  <w:u w:val="single"/>
        </w:rPr>
        <w:instrText xml:space="preserve"> FORMTEXT </w:instrText>
      </w:r>
      <w:r w:rsidRPr="00A20B9F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  <w:u w:val="single"/>
        </w:rPr>
      </w:r>
      <w:r w:rsidRPr="00A20B9F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  <w:u w:val="single"/>
        </w:rPr>
        <w:fldChar w:fldCharType="separate"/>
      </w:r>
      <w:r w:rsidR="005D1B3A">
        <w:rPr>
          <w:rFonts w:asciiTheme="minorHAnsi" w:hAnsiTheme="minorHAnsi" w:cstheme="minorHAnsi"/>
          <w:b/>
          <w:bCs/>
          <w:i/>
          <w:iCs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b/>
          <w:bCs/>
          <w:i/>
          <w:iCs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b/>
          <w:bCs/>
          <w:i/>
          <w:iCs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b/>
          <w:bCs/>
          <w:i/>
          <w:iCs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b/>
          <w:bCs/>
          <w:i/>
          <w:iCs/>
          <w:noProof/>
          <w:color w:val="000000" w:themeColor="text1"/>
          <w:sz w:val="22"/>
          <w:szCs w:val="22"/>
          <w:u w:val="single"/>
        </w:rPr>
        <w:t> </w:t>
      </w:r>
      <w:r w:rsidRPr="00A20B9F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  <w:u w:val="single"/>
        </w:rPr>
        <w:fldChar w:fldCharType="end"/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acknowledge the expectations of the CoAEMSP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Team Captain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agree to participate in a minimum of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3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site visits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per calendar year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>; strive for solid quality assurance reports from peers and programs; and attend required CE sessions. I understand that if the CAAHEP-accredited Paramedic educational program with which I work falls out of good standing with CoAEMSP or CAAHEP, this may affect my status as a CoAEMSP site visitor.</w:t>
      </w:r>
    </w:p>
    <w:p w14:paraId="4490772A" w14:textId="77777777" w:rsidR="00CE4B58" w:rsidRPr="00A20B9F" w:rsidRDefault="00CE4B58" w:rsidP="00CE4B58">
      <w:pPr>
        <w:pStyle w:val="TableofContentsEntry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06DEA00" w14:textId="52AB8844" w:rsidR="00CE4B58" w:rsidRDefault="00CE4B58" w:rsidP="00CE4B58">
      <w:pPr>
        <w:pStyle w:val="TableofContentsEntry"/>
        <w:numPr>
          <w:ilvl w:val="0"/>
          <w:numId w:val="0"/>
        </w:numPr>
        <w:tabs>
          <w:tab w:val="left" w:pos="5040"/>
        </w:tabs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instrText xml:space="preserve"> FORMTEXT </w:instrTex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separate"/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end"/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ab/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instrText xml:space="preserve"> FORMTEXT </w:instrTex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separate"/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="005D1B3A">
        <w:rPr>
          <w:rFonts w:asciiTheme="minorHAnsi" w:hAnsiTheme="minorHAnsi" w:cstheme="minorHAnsi"/>
          <w:noProof/>
          <w:color w:val="000000" w:themeColor="text1"/>
          <w:sz w:val="22"/>
          <w:szCs w:val="22"/>
          <w:u w:val="single"/>
        </w:rPr>
        <w:t> 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fldChar w:fldCharType="end"/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br/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>Name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Date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59F9FA30" w14:textId="77777777" w:rsidR="00A20B9F" w:rsidRPr="00A20B9F" w:rsidRDefault="00A20B9F" w:rsidP="00A95A7E">
      <w:pPr>
        <w:pBdr>
          <w:bottom w:val="double" w:sz="6" w:space="1" w:color="auto"/>
        </w:pBdr>
        <w:spacing w:after="12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5FFE8D0" w14:textId="77777777" w:rsidR="00A20B9F" w:rsidRPr="00A20B9F" w:rsidRDefault="00A20B9F" w:rsidP="00A95A7E">
      <w:pPr>
        <w:spacing w:after="120" w:line="276" w:lineRule="auto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4075F36F" w14:textId="77777777" w:rsidR="00BF6D9B" w:rsidRDefault="00A20B9F" w:rsidP="00A95A7E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F6D9B">
        <w:rPr>
          <w:rFonts w:asciiTheme="minorHAnsi" w:hAnsiTheme="minorHAnsi" w:cstheme="minorHAnsi"/>
          <w:bCs/>
          <w:color w:val="318DC0" w:themeColor="accent4"/>
          <w:sz w:val="22"/>
          <w:szCs w:val="22"/>
        </w:rPr>
        <w:t>QUESTIONS?</w:t>
      </w:r>
      <w:r w:rsidR="00BF6D9B" w:rsidRPr="00BF6D9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Contact </w:t>
      </w:r>
      <w:r w:rsidRPr="00A20B9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Jennifer</w:t>
      </w: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> Anderson Warwick</w:t>
      </w:r>
    </w:p>
    <w:p w14:paraId="2671D254" w14:textId="6C80B4C2" w:rsidR="00266645" w:rsidRDefault="00A20B9F" w:rsidP="00266645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20B9F">
        <w:rPr>
          <w:rFonts w:asciiTheme="minorHAnsi" w:hAnsiTheme="minorHAnsi" w:cstheme="minorHAnsi"/>
          <w:color w:val="000000" w:themeColor="text1"/>
          <w:sz w:val="22"/>
          <w:szCs w:val="22"/>
        </w:rPr>
        <w:t>jennifer@coaemsp.org | P: 214-703-8445, x114</w:t>
      </w:r>
    </w:p>
    <w:p w14:paraId="1F9EFB85" w14:textId="77777777" w:rsidR="00266645" w:rsidRPr="00A20B9F" w:rsidRDefault="00266645" w:rsidP="00266645">
      <w:pPr>
        <w:pBdr>
          <w:bottom w:val="double" w:sz="6" w:space="1" w:color="auto"/>
        </w:pBdr>
        <w:spacing w:after="12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718E3B6" w14:textId="77777777" w:rsidR="00CE4B58" w:rsidRPr="00A20B9F" w:rsidRDefault="00CE4B58">
      <w:pPr>
        <w:pStyle w:val="TableofContentsEntry"/>
        <w:numPr>
          <w:ilvl w:val="0"/>
          <w:numId w:val="0"/>
        </w:numPr>
        <w:tabs>
          <w:tab w:val="left" w:pos="5040"/>
        </w:tabs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CE4B58" w:rsidRPr="00A20B9F" w:rsidSect="00DA232E">
      <w:head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193A36" w14:textId="77777777" w:rsidR="00B145C6" w:rsidRDefault="00B145C6" w:rsidP="00466C29">
      <w:r>
        <w:separator/>
      </w:r>
    </w:p>
  </w:endnote>
  <w:endnote w:type="continuationSeparator" w:id="0">
    <w:p w14:paraId="6C17D190" w14:textId="77777777" w:rsidR="00B145C6" w:rsidRDefault="00B145C6" w:rsidP="00466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4A01FB" w14:textId="77777777" w:rsidR="00110F9E" w:rsidRPr="00CE4B58" w:rsidRDefault="002C6CAB">
    <w:pPr>
      <w:pStyle w:val="Footer"/>
      <w:rPr>
        <w:sz w:val="2"/>
        <w:szCs w:val="2"/>
      </w:rPr>
    </w:pPr>
    <w:r w:rsidRPr="00CE4B58">
      <w:rPr>
        <w:noProof/>
        <w:sz w:val="2"/>
        <w:szCs w:val="2"/>
      </w:rPr>
      <w:drawing>
        <wp:anchor distT="0" distB="0" distL="114300" distR="114300" simplePos="0" relativeHeight="251656704" behindDoc="1" locked="0" layoutInCell="1" allowOverlap="1" wp14:anchorId="0A36F914" wp14:editId="79FE18AD">
          <wp:simplePos x="0" y="0"/>
          <wp:positionH relativeFrom="page">
            <wp:posOffset>-46990</wp:posOffset>
          </wp:positionH>
          <wp:positionV relativeFrom="page">
            <wp:posOffset>9182735</wp:posOffset>
          </wp:positionV>
          <wp:extent cx="7818120" cy="86868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812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C6D311" w14:textId="77777777" w:rsidR="00B145C6" w:rsidRDefault="00B145C6" w:rsidP="00466C29">
      <w:r>
        <w:separator/>
      </w:r>
    </w:p>
  </w:footnote>
  <w:footnote w:type="continuationSeparator" w:id="0">
    <w:p w14:paraId="0F1933DB" w14:textId="77777777" w:rsidR="00B145C6" w:rsidRDefault="00B145C6" w:rsidP="00466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0D4F03" w14:textId="06EA1E9B" w:rsidR="00110F9E" w:rsidRPr="00D33C74" w:rsidRDefault="00D33C74" w:rsidP="0055029F">
    <w:pPr>
      <w:pStyle w:val="Header"/>
      <w:rPr>
        <w:rStyle w:val="PageNumber"/>
        <w:rFonts w:ascii="Arial" w:hAnsi="Arial" w:cs="Arial"/>
        <w:color w:val="000000"/>
        <w:sz w:val="22"/>
        <w:szCs w:val="22"/>
      </w:rPr>
    </w:pPr>
    <w:r w:rsidRPr="00D33C74">
      <w:rPr>
        <w:rFonts w:ascii="Arial" w:hAnsi="Arial" w:cs="Arial"/>
        <w:color w:val="000000"/>
        <w:sz w:val="22"/>
        <w:szCs w:val="22"/>
      </w:rPr>
      <w:t>Team Captain</w:t>
    </w:r>
    <w:r w:rsidR="008568C3" w:rsidRPr="00D33C74">
      <w:rPr>
        <w:rFonts w:ascii="Arial" w:hAnsi="Arial" w:cs="Arial"/>
        <w:color w:val="000000"/>
        <w:sz w:val="22"/>
        <w:szCs w:val="22"/>
      </w:rPr>
      <w:t xml:space="preserve"> Application 2027</w:t>
    </w:r>
    <w:r w:rsidR="0055029F" w:rsidRPr="00D33C74">
      <w:rPr>
        <w:rFonts w:ascii="Arial" w:hAnsi="Arial" w:cs="Arial"/>
        <w:color w:val="000000"/>
        <w:sz w:val="22"/>
        <w:szCs w:val="22"/>
      </w:rPr>
      <w:tab/>
    </w:r>
    <w:r w:rsidR="0055029F" w:rsidRPr="00D33C74">
      <w:rPr>
        <w:rFonts w:ascii="Arial" w:hAnsi="Arial" w:cs="Arial"/>
        <w:color w:val="000000"/>
        <w:sz w:val="22"/>
        <w:szCs w:val="22"/>
      </w:rPr>
      <w:tab/>
      <w:t xml:space="preserve">Page </w:t>
    </w:r>
    <w:sdt>
      <w:sdtPr>
        <w:rPr>
          <w:rStyle w:val="PageNumber"/>
          <w:rFonts w:ascii="Arial" w:hAnsi="Arial" w:cs="Arial"/>
          <w:color w:val="000000"/>
          <w:sz w:val="22"/>
          <w:szCs w:val="22"/>
        </w:rPr>
        <w:id w:val="2005159026"/>
        <w:docPartObj>
          <w:docPartGallery w:val="Page Numbers (Top of Page)"/>
          <w:docPartUnique/>
        </w:docPartObj>
      </w:sdtPr>
      <w:sdtContent>
        <w:r w:rsidR="0055029F" w:rsidRPr="00D33C74">
          <w:rPr>
            <w:rStyle w:val="PageNumber"/>
            <w:rFonts w:ascii="Arial" w:hAnsi="Arial" w:cs="Arial"/>
            <w:color w:val="000000"/>
            <w:sz w:val="22"/>
            <w:szCs w:val="22"/>
          </w:rPr>
          <w:fldChar w:fldCharType="begin"/>
        </w:r>
        <w:r w:rsidR="0055029F" w:rsidRPr="00D33C74">
          <w:rPr>
            <w:rStyle w:val="PageNumber"/>
            <w:rFonts w:ascii="Arial" w:hAnsi="Arial" w:cs="Arial"/>
            <w:color w:val="000000"/>
            <w:sz w:val="22"/>
            <w:szCs w:val="22"/>
          </w:rPr>
          <w:instrText xml:space="preserve"> PAGE </w:instrText>
        </w:r>
        <w:r w:rsidR="0055029F" w:rsidRPr="00D33C74">
          <w:rPr>
            <w:rStyle w:val="PageNumber"/>
            <w:rFonts w:ascii="Arial" w:hAnsi="Arial" w:cs="Arial"/>
            <w:color w:val="000000"/>
            <w:sz w:val="22"/>
            <w:szCs w:val="22"/>
          </w:rPr>
          <w:fldChar w:fldCharType="separate"/>
        </w:r>
        <w:r w:rsidR="0055029F" w:rsidRPr="00D33C74">
          <w:rPr>
            <w:rStyle w:val="PageNumber"/>
            <w:rFonts w:ascii="Arial" w:hAnsi="Arial" w:cs="Arial"/>
            <w:noProof/>
            <w:color w:val="000000"/>
            <w:sz w:val="22"/>
            <w:szCs w:val="22"/>
          </w:rPr>
          <w:t>2</w:t>
        </w:r>
        <w:r w:rsidR="0055029F" w:rsidRPr="00D33C74">
          <w:rPr>
            <w:rStyle w:val="PageNumber"/>
            <w:rFonts w:ascii="Arial" w:hAnsi="Arial" w:cs="Arial"/>
            <w:color w:val="000000"/>
            <w:sz w:val="22"/>
            <w:szCs w:val="22"/>
          </w:rPr>
          <w:fldChar w:fldCharType="end"/>
        </w:r>
      </w:sdtContent>
    </w:sdt>
  </w:p>
  <w:p w14:paraId="6E5298C7" w14:textId="77777777" w:rsidR="008568C3" w:rsidRPr="00D33C74" w:rsidRDefault="008568C3" w:rsidP="0055029F">
    <w:pPr>
      <w:pStyle w:val="Header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38266F" w14:textId="77777777" w:rsidR="00110F9E" w:rsidRPr="0055029F" w:rsidRDefault="002C6CAB">
    <w:pPr>
      <w:pStyle w:val="Header"/>
      <w:rPr>
        <w:sz w:val="2"/>
        <w:szCs w:val="2"/>
      </w:rPr>
    </w:pPr>
    <w:r w:rsidRPr="0055029F">
      <w:rPr>
        <w:noProof/>
        <w:sz w:val="2"/>
        <w:szCs w:val="2"/>
      </w:rPr>
      <w:drawing>
        <wp:anchor distT="0" distB="0" distL="114300" distR="114300" simplePos="0" relativeHeight="251655680" behindDoc="1" locked="0" layoutInCell="1" allowOverlap="1" wp14:anchorId="783ADAFD" wp14:editId="04F01A8B">
          <wp:simplePos x="0" y="0"/>
          <wp:positionH relativeFrom="page">
            <wp:posOffset>22860</wp:posOffset>
          </wp:positionH>
          <wp:positionV relativeFrom="page">
            <wp:posOffset>17780</wp:posOffset>
          </wp:positionV>
          <wp:extent cx="7748270" cy="1709420"/>
          <wp:effectExtent l="0" t="0" r="0" b="0"/>
          <wp:wrapTight wrapText="bothSides">
            <wp:wrapPolygon edited="0">
              <wp:start x="0" y="0"/>
              <wp:lineTo x="0" y="21423"/>
              <wp:lineTo x="21561" y="21423"/>
              <wp:lineTo x="21561" y="0"/>
              <wp:lineTo x="0" y="0"/>
            </wp:wrapPolygon>
          </wp:wrapTight>
          <wp:docPr id="2" name="Picture 1306266446" descr="A logo for a medical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06266446" descr="A logo for a medical compan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2"/>
                  <a:stretch>
                    <a:fillRect/>
                  </a:stretch>
                </pic:blipFill>
                <pic:spPr bwMode="auto">
                  <a:xfrm>
                    <a:off x="0" y="0"/>
                    <a:ext cx="7748270" cy="170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9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022D72"/>
    <w:multiLevelType w:val="hybridMultilevel"/>
    <w:tmpl w:val="EB606322"/>
    <w:lvl w:ilvl="0" w:tplc="7FEA90DA">
      <w:start w:val="1"/>
      <w:numFmt w:val="bullet"/>
      <w:pStyle w:val="TableofContentsEntry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53184"/>
    <w:multiLevelType w:val="multilevel"/>
    <w:tmpl w:val="A34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53235C"/>
    <w:multiLevelType w:val="hybridMultilevel"/>
    <w:tmpl w:val="2474E0B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06246342">
    <w:abstractNumId w:val="3"/>
  </w:num>
  <w:num w:numId="2" w16cid:durableId="1792213435">
    <w:abstractNumId w:val="1"/>
  </w:num>
  <w:num w:numId="3" w16cid:durableId="1115831225">
    <w:abstractNumId w:val="0"/>
  </w:num>
  <w:num w:numId="4" w16cid:durableId="49430359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attachedTemplate r:id="rId1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illingContact" w:val=" "/>
    <w:docVar w:name="BillingContact_C" w:val=" "/>
    <w:docVar w:name="BillingContact_S" w:val=" "/>
    <w:docVar w:name="ClinicalCoordinator" w:val=" "/>
    <w:docVar w:name="ClinicalCoordinator_C" w:val=" "/>
    <w:docVar w:name="ClinicalCoordinator_S" w:val=" "/>
    <w:docVar w:name="Dean" w:val="Jim Santacroce"/>
    <w:docVar w:name="Dean_C" w:val="EMTP"/>
    <w:docVar w:name="Dean_S" w:val="Mr. Santacroce"/>
    <w:docVar w:name="MedicalDirector" w:val="Michael Zanker"/>
    <w:docVar w:name="MedicalDirector_C" w:val="MD, FACEP"/>
    <w:docVar w:name="MedicalDirector_S" w:val="Dr. Zanker"/>
    <w:docVar w:name="President" w:val="Vincent Capece"/>
    <w:docVar w:name="President_C" w:val="MBA"/>
    <w:docVar w:name="President_S" w:val="President Capece"/>
    <w:docVar w:name="ProgramDirector" w:val="Kyle Goulet"/>
    <w:docVar w:name="ProgramDirector_C" w:val="MEd, NRP"/>
    <w:docVar w:name="ProgramDirector_S" w:val="Mr. Goulet"/>
    <w:docVar w:name="VicePresident" w:val=" "/>
    <w:docVar w:name="VicePresident_C" w:val=" "/>
    <w:docVar w:name="VicePresident_S" w:val=" "/>
  </w:docVars>
  <w:rsids>
    <w:rsidRoot w:val="00A20B9F"/>
    <w:rsid w:val="00031853"/>
    <w:rsid w:val="000B378F"/>
    <w:rsid w:val="000C5F5F"/>
    <w:rsid w:val="00110F9E"/>
    <w:rsid w:val="001E409F"/>
    <w:rsid w:val="001F1E9B"/>
    <w:rsid w:val="00266645"/>
    <w:rsid w:val="002C5C14"/>
    <w:rsid w:val="002C6CAB"/>
    <w:rsid w:val="002D5F52"/>
    <w:rsid w:val="002D7FBF"/>
    <w:rsid w:val="002E1D0F"/>
    <w:rsid w:val="00311169"/>
    <w:rsid w:val="00375282"/>
    <w:rsid w:val="0038615A"/>
    <w:rsid w:val="00466C29"/>
    <w:rsid w:val="004C08EC"/>
    <w:rsid w:val="004F15BC"/>
    <w:rsid w:val="0055029F"/>
    <w:rsid w:val="005A697B"/>
    <w:rsid w:val="005D1B3A"/>
    <w:rsid w:val="0060714E"/>
    <w:rsid w:val="006156F1"/>
    <w:rsid w:val="00631EA1"/>
    <w:rsid w:val="0066459E"/>
    <w:rsid w:val="00694B70"/>
    <w:rsid w:val="006B1108"/>
    <w:rsid w:val="0072770D"/>
    <w:rsid w:val="00803FD5"/>
    <w:rsid w:val="008568C3"/>
    <w:rsid w:val="008851D2"/>
    <w:rsid w:val="008C663F"/>
    <w:rsid w:val="00924B51"/>
    <w:rsid w:val="00950BED"/>
    <w:rsid w:val="00967AD7"/>
    <w:rsid w:val="009B2754"/>
    <w:rsid w:val="009F754A"/>
    <w:rsid w:val="00A20B9F"/>
    <w:rsid w:val="00A920A5"/>
    <w:rsid w:val="00A95A7E"/>
    <w:rsid w:val="00B145C6"/>
    <w:rsid w:val="00B23603"/>
    <w:rsid w:val="00BF0FD7"/>
    <w:rsid w:val="00BF6D9B"/>
    <w:rsid w:val="00C4501F"/>
    <w:rsid w:val="00C56D1B"/>
    <w:rsid w:val="00CE4B58"/>
    <w:rsid w:val="00D33C74"/>
    <w:rsid w:val="00DA232E"/>
    <w:rsid w:val="00DC5D5D"/>
    <w:rsid w:val="00DC6EF7"/>
    <w:rsid w:val="00F8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1E31C"/>
  <w15:chartTrackingRefBased/>
  <w15:docId w15:val="{E80ADB82-F8E8-BE45-8F7A-5C6A107F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B9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6C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6C29"/>
  </w:style>
  <w:style w:type="paragraph" w:styleId="Footer">
    <w:name w:val="footer"/>
    <w:basedOn w:val="Normal"/>
    <w:link w:val="FooterChar"/>
    <w:uiPriority w:val="99"/>
    <w:unhideWhenUsed/>
    <w:rsid w:val="00466C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6C29"/>
  </w:style>
  <w:style w:type="character" w:styleId="PageNumber">
    <w:name w:val="page number"/>
    <w:basedOn w:val="DefaultParagraphFont"/>
    <w:uiPriority w:val="99"/>
    <w:semiHidden/>
    <w:unhideWhenUsed/>
    <w:rsid w:val="0055029F"/>
  </w:style>
  <w:style w:type="character" w:styleId="Hyperlink">
    <w:name w:val="Hyperlink"/>
    <w:basedOn w:val="DefaultParagraphFont"/>
    <w:rsid w:val="00A20B9F"/>
    <w:rPr>
      <w:color w:val="0000FF"/>
      <w:u w:val="single"/>
    </w:rPr>
  </w:style>
  <w:style w:type="paragraph" w:customStyle="1" w:styleId="TableofContentsEntry">
    <w:name w:val="Table of Contents Entry"/>
    <w:basedOn w:val="Normal"/>
    <w:rsid w:val="00A20B9F"/>
    <w:pPr>
      <w:numPr>
        <w:numId w:val="2"/>
      </w:numPr>
      <w:spacing w:after="120"/>
    </w:pPr>
    <w:rPr>
      <w:rFonts w:ascii="Verdana" w:hAnsi="Verdana"/>
      <w:color w:val="FFFFFF"/>
      <w:sz w:val="20"/>
      <w:szCs w:val="20"/>
    </w:rPr>
  </w:style>
  <w:style w:type="paragraph" w:styleId="ListParagraph">
    <w:name w:val="List Paragraph"/>
    <w:basedOn w:val="Normal"/>
    <w:uiPriority w:val="34"/>
    <w:qFormat/>
    <w:rsid w:val="00A20B9F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A20B9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20B9F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semiHidden/>
    <w:unhideWhenUsed/>
    <w:rsid w:val="00A20B9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568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68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68C3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8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8C3"/>
    <w:rPr>
      <w:rFonts w:ascii="Times New Roman" w:eastAsia="Times New Roman" w:hAnsi="Times New Roman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3185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714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62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nnifer@coaemsp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enniferandersonwarwick/Library/CloudStorage/Dropbox/CoAEMSP/_CoAEMSP%20CURRENT%20WORK/'COMMUNICATIONS%20+%20MARKETING/COMMUNICATIONS%20Strategic%20Plan%20-%20Upstream%20Strategic/Branding%20Refresh/Branding%20Packet/Templates/Jen's%20Version/CoAEMSP%20MemoTemplate%20v2.dotx" TargetMode="External"/></Relationships>
</file>

<file path=word/theme/theme1.xml><?xml version="1.0" encoding="utf-8"?>
<a:theme xmlns:a="http://schemas.openxmlformats.org/drawingml/2006/main" name="CoAEMSP-2024 v2">
  <a:themeElements>
    <a:clrScheme name="CoA">
      <a:dk1>
        <a:srgbClr val="000000"/>
      </a:dk1>
      <a:lt1>
        <a:srgbClr val="FFFFFF"/>
      </a:lt1>
      <a:dk2>
        <a:srgbClr val="24355F"/>
      </a:dk2>
      <a:lt2>
        <a:srgbClr val="BABABA"/>
      </a:lt2>
      <a:accent1>
        <a:srgbClr val="F9C921"/>
      </a:accent1>
      <a:accent2>
        <a:srgbClr val="3F6C32"/>
      </a:accent2>
      <a:accent3>
        <a:srgbClr val="828281"/>
      </a:accent3>
      <a:accent4>
        <a:srgbClr val="318DC0"/>
      </a:accent4>
      <a:accent5>
        <a:srgbClr val="243660"/>
      </a:accent5>
      <a:accent6>
        <a:srgbClr val="C2252F"/>
      </a:accent6>
      <a:hlink>
        <a:srgbClr val="0563C1"/>
      </a:hlink>
      <a:folHlink>
        <a:srgbClr val="4795B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CoAEMSP MemoTemplate v2.dotx</Template>
  <TotalTime>15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AW</dc:creator>
  <cp:keywords/>
  <dc:description/>
  <cp:lastModifiedBy>Jennifer Anderson Warwick</cp:lastModifiedBy>
  <cp:revision>9</cp:revision>
  <dcterms:created xsi:type="dcterms:W3CDTF">2026-07-31T17:08:00Z</dcterms:created>
  <dcterms:modified xsi:type="dcterms:W3CDTF">2026-09-16T16:02:00Z</dcterms:modified>
</cp:coreProperties>
</file>